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E57" w:rsidRDefault="007120CA" w:rsidP="007120CA">
      <w:pPr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743AAC" wp14:editId="36FBD23E">
            <wp:extent cx="2085975" cy="676275"/>
            <wp:effectExtent l="0" t="0" r="9525" b="9525"/>
            <wp:docPr id="8" name="Grafik 8" descr="C:\Users\Public\Documents\0 TalentFrogs\06 Marketing\0630 Logos Gross\ArbeitgeberBewerbung.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0 TalentFrogs\06 Marketing\0630 Logos Gross\ArbeitgeberBewerbung.d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57" w:rsidRDefault="008B0E57" w:rsidP="008B0E57">
      <w:pPr>
        <w:rPr>
          <w:rFonts w:ascii="Arial" w:hAnsi="Arial" w:cs="Arial"/>
          <w:b/>
          <w:sz w:val="24"/>
          <w:szCs w:val="20"/>
        </w:rPr>
      </w:pPr>
    </w:p>
    <w:tbl>
      <w:tblPr>
        <w:tblStyle w:val="MittlereSchattierung2-Akzent3"/>
        <w:tblW w:w="8897" w:type="dxa"/>
        <w:tblLayout w:type="fixed"/>
        <w:tblLook w:val="04A0" w:firstRow="1" w:lastRow="0" w:firstColumn="1" w:lastColumn="0" w:noHBand="0" w:noVBand="1"/>
      </w:tblPr>
      <w:tblGrid>
        <w:gridCol w:w="1995"/>
        <w:gridCol w:w="6902"/>
      </w:tblGrid>
      <w:tr w:rsidR="00601304" w:rsidRPr="00ED4420" w:rsidTr="00601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95" w:type="dxa"/>
            <w:shd w:val="clear" w:color="auto" w:fill="BFBFBF" w:themeFill="background1" w:themeFillShade="BF"/>
            <w:vAlign w:val="center"/>
          </w:tcPr>
          <w:p w:rsidR="00601304" w:rsidRPr="00ED4420" w:rsidRDefault="00601304" w:rsidP="00157FC4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902" w:type="dxa"/>
            <w:shd w:val="clear" w:color="auto" w:fill="BFBFBF" w:themeFill="background1" w:themeFillShade="BF"/>
          </w:tcPr>
          <w:p w:rsidR="00601304" w:rsidRDefault="00601304" w:rsidP="00C93A62">
            <w:pPr>
              <w:ind w:left="3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:rsidR="00601304" w:rsidRDefault="00601304" w:rsidP="00C93A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ArbeitgeberBewerbung</w:t>
            </w:r>
          </w:p>
          <w:p w:rsidR="00601304" w:rsidRPr="00ED4420" w:rsidRDefault="00601304" w:rsidP="000A27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601304" w:rsidRPr="00ED4420" w:rsidTr="00601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  <w:shd w:val="clear" w:color="auto" w:fill="BFBFBF" w:themeFill="background1" w:themeFillShade="BF"/>
            <w:vAlign w:val="center"/>
          </w:tcPr>
          <w:p w:rsidR="00601304" w:rsidRPr="00ED4420" w:rsidRDefault="00601304" w:rsidP="00157FC4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4420">
              <w:rPr>
                <w:rFonts w:ascii="Arial" w:hAnsi="Arial" w:cs="Arial"/>
                <w:color w:val="auto"/>
                <w:sz w:val="20"/>
                <w:szCs w:val="20"/>
              </w:rPr>
              <w:t>Leistungsumfang:</w:t>
            </w:r>
          </w:p>
        </w:tc>
        <w:tc>
          <w:tcPr>
            <w:tcW w:w="6902" w:type="dxa"/>
            <w:vAlign w:val="center"/>
          </w:tcPr>
          <w:p w:rsidR="00601304" w:rsidRDefault="00601304" w:rsidP="00C93A62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4420">
              <w:rPr>
                <w:rFonts w:ascii="Arial" w:hAnsi="Arial" w:cs="Arial"/>
                <w:sz w:val="20"/>
                <w:szCs w:val="20"/>
              </w:rPr>
              <w:t xml:space="preserve">Recherche passender Kandidaten </w:t>
            </w:r>
          </w:p>
          <w:p w:rsidR="00601304" w:rsidRPr="00ED4420" w:rsidRDefault="00601304" w:rsidP="00C93A62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4420">
              <w:rPr>
                <w:rFonts w:ascii="Arial" w:hAnsi="Arial" w:cs="Arial"/>
                <w:sz w:val="20"/>
                <w:szCs w:val="20"/>
              </w:rPr>
              <w:t>und Vorstellung der Vakanz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01304" w:rsidRPr="00ED4420" w:rsidTr="00601304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  <w:shd w:val="clear" w:color="auto" w:fill="BFBFBF" w:themeFill="background1" w:themeFillShade="BF"/>
            <w:vAlign w:val="center"/>
          </w:tcPr>
          <w:p w:rsidR="00601304" w:rsidRPr="00ED4420" w:rsidRDefault="00601304" w:rsidP="00157FC4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Leistungsumfang</w:t>
            </w:r>
            <w:r w:rsidRPr="00ED4420">
              <w:rPr>
                <w:rFonts w:ascii="Arial" w:hAnsi="Arial"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6902" w:type="dxa"/>
            <w:vAlign w:val="center"/>
          </w:tcPr>
          <w:p w:rsidR="00601304" w:rsidRPr="00ED4420" w:rsidRDefault="00601304" w:rsidP="00C93A62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4420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 xml:space="preserve"> Kandidaten</w:t>
            </w:r>
          </w:p>
        </w:tc>
        <w:bookmarkStart w:id="0" w:name="_GoBack"/>
        <w:bookmarkEnd w:id="0"/>
      </w:tr>
      <w:tr w:rsidR="00601304" w:rsidRPr="00ED4420" w:rsidTr="00601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  <w:shd w:val="clear" w:color="auto" w:fill="BFBFBF" w:themeFill="background1" w:themeFillShade="BF"/>
            <w:vAlign w:val="center"/>
          </w:tcPr>
          <w:p w:rsidR="00601304" w:rsidRPr="00ED4420" w:rsidRDefault="00601304" w:rsidP="00157FC4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4420">
              <w:rPr>
                <w:rFonts w:ascii="Arial" w:hAnsi="Arial" w:cs="Arial"/>
                <w:color w:val="auto"/>
                <w:sz w:val="20"/>
                <w:szCs w:val="20"/>
              </w:rPr>
              <w:t>Preis:</w:t>
            </w:r>
          </w:p>
        </w:tc>
        <w:tc>
          <w:tcPr>
            <w:tcW w:w="6902" w:type="dxa"/>
            <w:vAlign w:val="center"/>
          </w:tcPr>
          <w:p w:rsidR="00601304" w:rsidRDefault="00601304" w:rsidP="00C93A62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4420">
              <w:rPr>
                <w:rFonts w:ascii="Arial" w:hAnsi="Arial" w:cs="Arial"/>
                <w:sz w:val="20"/>
                <w:szCs w:val="20"/>
              </w:rPr>
              <w:t>995,-- Euro</w:t>
            </w:r>
          </w:p>
          <w:p w:rsidR="00601304" w:rsidRPr="00ED4420" w:rsidRDefault="00601304" w:rsidP="00C93A62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4420">
              <w:rPr>
                <w:rFonts w:ascii="Arial" w:hAnsi="Arial" w:cs="Arial"/>
                <w:sz w:val="20"/>
                <w:szCs w:val="20"/>
              </w:rPr>
              <w:t>zzgl. MwSt.</w:t>
            </w:r>
          </w:p>
        </w:tc>
      </w:tr>
      <w:tr w:rsidR="00601304" w:rsidRPr="00ED4420" w:rsidTr="00601304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  <w:shd w:val="clear" w:color="auto" w:fill="BFBFBF" w:themeFill="background1" w:themeFillShade="BF"/>
            <w:vAlign w:val="center"/>
          </w:tcPr>
          <w:p w:rsidR="00601304" w:rsidRPr="00ED4420" w:rsidRDefault="00601304" w:rsidP="00157FC4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ED4420">
              <w:rPr>
                <w:rFonts w:ascii="Arial" w:hAnsi="Arial" w:cs="Arial"/>
                <w:color w:val="auto"/>
                <w:sz w:val="20"/>
                <w:szCs w:val="20"/>
              </w:rPr>
              <w:t>Ihre Beauftragung:</w:t>
            </w:r>
          </w:p>
        </w:tc>
        <w:tc>
          <w:tcPr>
            <w:tcW w:w="6902" w:type="dxa"/>
            <w:vAlign w:val="center"/>
          </w:tcPr>
          <w:p w:rsidR="00601304" w:rsidRPr="00ED4420" w:rsidRDefault="00601304" w:rsidP="00C93A62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98072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</w:tbl>
    <w:p w:rsidR="008B0E57" w:rsidRDefault="008B0E57" w:rsidP="008B0E57">
      <w:pPr>
        <w:jc w:val="both"/>
        <w:rPr>
          <w:rFonts w:ascii="Arial" w:hAnsi="Arial" w:cs="Arial"/>
          <w:b/>
          <w:sz w:val="24"/>
          <w:szCs w:val="20"/>
        </w:rPr>
      </w:pPr>
    </w:p>
    <w:p w:rsidR="008B0E57" w:rsidRPr="00BA48C4" w:rsidRDefault="008B0E57" w:rsidP="008B0E57">
      <w:pPr>
        <w:jc w:val="both"/>
        <w:rPr>
          <w:rFonts w:ascii="Arial" w:hAnsi="Arial" w:cs="Arial"/>
          <w:b/>
          <w:sz w:val="24"/>
          <w:szCs w:val="20"/>
        </w:rPr>
      </w:pPr>
      <w:r w:rsidRPr="00BA48C4">
        <w:rPr>
          <w:rFonts w:ascii="Arial" w:hAnsi="Arial" w:cs="Arial"/>
          <w:b/>
          <w:sz w:val="24"/>
          <w:szCs w:val="20"/>
        </w:rPr>
        <w:t xml:space="preserve">Bitte </w:t>
      </w:r>
      <w:r>
        <w:rPr>
          <w:rFonts w:ascii="Arial" w:hAnsi="Arial" w:cs="Arial"/>
          <w:b/>
          <w:sz w:val="24"/>
          <w:szCs w:val="20"/>
        </w:rPr>
        <w:t>teilen</w:t>
      </w:r>
      <w:r w:rsidRPr="00BA48C4">
        <w:rPr>
          <w:rFonts w:ascii="Arial" w:hAnsi="Arial" w:cs="Arial"/>
          <w:b/>
          <w:sz w:val="24"/>
          <w:szCs w:val="20"/>
        </w:rPr>
        <w:t xml:space="preserve"> Sie uns die wichtigsten </w:t>
      </w:r>
      <w:r>
        <w:rPr>
          <w:rFonts w:ascii="Arial" w:hAnsi="Arial" w:cs="Arial"/>
          <w:b/>
          <w:sz w:val="24"/>
          <w:szCs w:val="20"/>
        </w:rPr>
        <w:t>Informationen mit</w:t>
      </w:r>
      <w:r w:rsidRPr="00BA48C4">
        <w:rPr>
          <w:rFonts w:ascii="Arial" w:hAnsi="Arial" w:cs="Arial"/>
          <w:b/>
          <w:sz w:val="24"/>
          <w:szCs w:val="20"/>
        </w:rPr>
        <w:t>.</w:t>
      </w:r>
    </w:p>
    <w:p w:rsidR="008B0E57" w:rsidRPr="00BA48C4" w:rsidRDefault="008B0E57" w:rsidP="008B0E57">
      <w:pPr>
        <w:jc w:val="both"/>
        <w:rPr>
          <w:rFonts w:ascii="Arial" w:hAnsi="Arial" w:cs="Arial"/>
          <w:b/>
          <w:sz w:val="20"/>
          <w:szCs w:val="20"/>
        </w:rPr>
      </w:pPr>
    </w:p>
    <w:p w:rsidR="008B0E57" w:rsidRPr="00BA48C4" w:rsidRDefault="008B0E57" w:rsidP="008B0E57">
      <w:pPr>
        <w:jc w:val="both"/>
        <w:rPr>
          <w:rFonts w:ascii="Arial" w:hAnsi="Arial" w:cs="Arial"/>
          <w:b/>
          <w:sz w:val="20"/>
          <w:szCs w:val="20"/>
        </w:rPr>
      </w:pPr>
      <w:r w:rsidRPr="00BA48C4">
        <w:rPr>
          <w:rFonts w:ascii="Arial" w:hAnsi="Arial" w:cs="Arial"/>
          <w:b/>
          <w:sz w:val="20"/>
          <w:szCs w:val="20"/>
        </w:rPr>
        <w:t xml:space="preserve">Auftraggeber: </w:t>
      </w:r>
    </w:p>
    <w:p w:rsidR="008B0E57" w:rsidRPr="00BA48C4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5797"/>
      </w:tblGrid>
      <w:tr w:rsidR="008B0E57" w:rsidRPr="00BA48C4" w:rsidTr="00157FC4">
        <w:tc>
          <w:tcPr>
            <w:tcW w:w="241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Firmenname:</w:t>
            </w:r>
          </w:p>
        </w:tc>
        <w:tc>
          <w:tcPr>
            <w:tcW w:w="62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241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Abteilung:</w:t>
            </w:r>
          </w:p>
        </w:tc>
        <w:tc>
          <w:tcPr>
            <w:tcW w:w="62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241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Straße:</w:t>
            </w:r>
          </w:p>
        </w:tc>
        <w:tc>
          <w:tcPr>
            <w:tcW w:w="62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241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PLZ / Stadt:</w:t>
            </w:r>
          </w:p>
        </w:tc>
        <w:tc>
          <w:tcPr>
            <w:tcW w:w="62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241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Land:</w:t>
            </w:r>
          </w:p>
        </w:tc>
        <w:tc>
          <w:tcPr>
            <w:tcW w:w="62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2410" w:type="dxa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0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241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Ansprechpartner:</w:t>
            </w:r>
          </w:p>
        </w:tc>
        <w:tc>
          <w:tcPr>
            <w:tcW w:w="62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241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Funktion:</w:t>
            </w:r>
          </w:p>
        </w:tc>
        <w:tc>
          <w:tcPr>
            <w:tcW w:w="62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241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62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241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E-Mail-Adresse:</w:t>
            </w:r>
          </w:p>
        </w:tc>
        <w:tc>
          <w:tcPr>
            <w:tcW w:w="62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241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Webseite:</w:t>
            </w:r>
          </w:p>
        </w:tc>
        <w:tc>
          <w:tcPr>
            <w:tcW w:w="620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0E57" w:rsidRPr="00BA48C4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p w:rsidR="008B0E57" w:rsidRPr="00BA48C4" w:rsidRDefault="008B0E57" w:rsidP="008B0E57">
      <w:pPr>
        <w:jc w:val="both"/>
        <w:rPr>
          <w:rFonts w:ascii="Arial" w:hAnsi="Arial" w:cs="Arial"/>
          <w:sz w:val="20"/>
          <w:szCs w:val="20"/>
        </w:rPr>
      </w:pPr>
      <w:r w:rsidRPr="00BA48C4">
        <w:rPr>
          <w:rFonts w:ascii="Arial" w:hAnsi="Arial" w:cs="Arial"/>
          <w:b/>
          <w:sz w:val="20"/>
          <w:szCs w:val="20"/>
        </w:rPr>
        <w:t>Vakanz:</w:t>
      </w:r>
      <w:r w:rsidRPr="00BA48C4">
        <w:rPr>
          <w:rFonts w:ascii="Arial" w:hAnsi="Arial" w:cs="Arial"/>
          <w:b/>
          <w:sz w:val="20"/>
          <w:szCs w:val="20"/>
        </w:rPr>
        <w:tab/>
      </w:r>
      <w:r w:rsidRPr="00BA48C4">
        <w:rPr>
          <w:rFonts w:ascii="Arial" w:hAnsi="Arial" w:cs="Arial"/>
          <w:b/>
          <w:sz w:val="20"/>
          <w:szCs w:val="20"/>
        </w:rPr>
        <w:tab/>
      </w:r>
      <w:r w:rsidRPr="00BA48C4">
        <w:rPr>
          <w:rFonts w:ascii="Arial" w:hAnsi="Arial" w:cs="Arial"/>
          <w:b/>
          <w:sz w:val="20"/>
          <w:szCs w:val="20"/>
        </w:rPr>
        <w:tab/>
      </w:r>
    </w:p>
    <w:p w:rsidR="008B0E57" w:rsidRPr="00BA48C4" w:rsidRDefault="008B0E57" w:rsidP="008B0E57">
      <w:pPr>
        <w:ind w:left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Unser </w:t>
      </w:r>
      <w:r w:rsidRPr="00BA48C4">
        <w:rPr>
          <w:rFonts w:ascii="Arial" w:hAnsi="Arial" w:cs="Arial"/>
          <w:sz w:val="20"/>
          <w:szCs w:val="20"/>
        </w:rPr>
        <w:t xml:space="preserve">Service erfolgt auf Basis der in der Stellenanzeige hinterlegten </w:t>
      </w:r>
      <w:r>
        <w:rPr>
          <w:rFonts w:ascii="Arial" w:hAnsi="Arial" w:cs="Arial"/>
          <w:sz w:val="20"/>
          <w:szCs w:val="20"/>
        </w:rPr>
        <w:t>Qualifikationsmerkmale. Bitte</w:t>
      </w:r>
      <w:r w:rsidRPr="00BA48C4">
        <w:rPr>
          <w:rFonts w:ascii="Arial" w:hAnsi="Arial" w:cs="Arial"/>
          <w:sz w:val="20"/>
          <w:szCs w:val="20"/>
        </w:rPr>
        <w:t xml:space="preserve"> senden Sie uns </w:t>
      </w:r>
      <w:r>
        <w:rPr>
          <w:rFonts w:ascii="Arial" w:hAnsi="Arial" w:cs="Arial"/>
          <w:sz w:val="20"/>
          <w:szCs w:val="20"/>
        </w:rPr>
        <w:t xml:space="preserve">den Fragebogen zusammen mit Ihrer Anzeige per E-Mail an: </w:t>
      </w:r>
      <w:hyperlink r:id="rId8" w:history="1">
        <w:r w:rsidRPr="00E24928">
          <w:rPr>
            <w:rStyle w:val="Hyperlink"/>
            <w:rFonts w:ascii="Arial" w:hAnsi="Arial" w:cs="Arial"/>
            <w:sz w:val="20"/>
            <w:szCs w:val="20"/>
          </w:rPr>
          <w:t>kontakt@talentfrogs.de</w:t>
        </w:r>
      </w:hyperlink>
      <w:r>
        <w:rPr>
          <w:rFonts w:ascii="Arial" w:hAnsi="Arial" w:cs="Arial"/>
          <w:sz w:val="20"/>
          <w:szCs w:val="20"/>
        </w:rPr>
        <w:t xml:space="preserve"> oder direkt an Ihren individuellen Ansprechpartner oder per Fax an </w:t>
      </w:r>
      <w:r w:rsidRPr="001F1950">
        <w:rPr>
          <w:rFonts w:ascii="Arial" w:hAnsi="Arial" w:cs="Arial"/>
          <w:sz w:val="20"/>
          <w:szCs w:val="20"/>
        </w:rPr>
        <w:t>+49 (221) 33 77 55 799</w:t>
      </w:r>
      <w:r>
        <w:rPr>
          <w:rFonts w:ascii="Arial" w:hAnsi="Arial" w:cs="Arial"/>
          <w:sz w:val="20"/>
          <w:szCs w:val="20"/>
        </w:rPr>
        <w:t xml:space="preserve">. </w:t>
      </w:r>
    </w:p>
    <w:p w:rsidR="008B0E57" w:rsidRPr="00BA48C4" w:rsidRDefault="008B0E57" w:rsidP="008B0E57">
      <w:pPr>
        <w:jc w:val="both"/>
        <w:rPr>
          <w:rFonts w:ascii="Arial" w:hAnsi="Arial" w:cs="Arial"/>
          <w:sz w:val="20"/>
          <w:szCs w:val="20"/>
        </w:rPr>
      </w:pPr>
      <w:r w:rsidRPr="00BA48C4">
        <w:rPr>
          <w:rFonts w:ascii="Arial" w:hAnsi="Arial" w:cs="Arial"/>
          <w:sz w:val="20"/>
          <w:szCs w:val="20"/>
        </w:rPr>
        <w:tab/>
      </w:r>
    </w:p>
    <w:p w:rsidR="008B0E57" w:rsidRDefault="008B0E57" w:rsidP="008B0E57">
      <w:pPr>
        <w:rPr>
          <w:rFonts w:ascii="Arial" w:hAnsi="Arial" w:cs="Arial"/>
          <w:b/>
          <w:sz w:val="20"/>
          <w:szCs w:val="20"/>
        </w:rPr>
      </w:pPr>
      <w:r w:rsidRPr="00035C52">
        <w:rPr>
          <w:rFonts w:ascii="Arial" w:hAnsi="Arial" w:cs="Arial"/>
          <w:b/>
          <w:sz w:val="20"/>
          <w:szCs w:val="20"/>
        </w:rPr>
        <w:t>Stellenbezeichnung:</w:t>
      </w:r>
    </w:p>
    <w:p w:rsidR="008B0E57" w:rsidRPr="00035C52" w:rsidRDefault="008B0E57" w:rsidP="008B0E57">
      <w:pPr>
        <w:rPr>
          <w:rFonts w:ascii="Arial" w:hAnsi="Arial" w:cs="Arial"/>
          <w:b/>
          <w:sz w:val="20"/>
          <w:szCs w:val="20"/>
        </w:rPr>
      </w:pPr>
    </w:p>
    <w:tbl>
      <w:tblPr>
        <w:tblStyle w:val="Tabellenraster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0"/>
        <w:gridCol w:w="4087"/>
      </w:tblGrid>
      <w:tr w:rsidR="008B0E57" w:rsidRPr="00BA48C4" w:rsidTr="000A274E">
        <w:tc>
          <w:tcPr>
            <w:tcW w:w="8383" w:type="dxa"/>
            <w:gridSpan w:val="2"/>
            <w:tcBorders>
              <w:bottom w:val="single" w:sz="4" w:space="0" w:color="A6A6A6" w:themeColor="background1" w:themeShade="A6"/>
            </w:tcBorders>
          </w:tcPr>
          <w:p w:rsidR="008B0E57" w:rsidRPr="00035C52" w:rsidRDefault="008B0E57" w:rsidP="00157FC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5C52">
              <w:rPr>
                <w:rFonts w:ascii="Arial" w:hAnsi="Arial" w:cs="Arial"/>
                <w:b/>
                <w:sz w:val="20"/>
                <w:szCs w:val="20"/>
              </w:rPr>
              <w:t xml:space="preserve">Welche typischen Berufs-/ Jobbezeichnungen gibt es noch für die Vakanz? </w:t>
            </w:r>
          </w:p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Zum Beispiel: Ingenieur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  <w:r w:rsidRPr="00BA48C4">
              <w:rPr>
                <w:rFonts w:ascii="Arial" w:hAnsi="Arial" w:cs="Arial"/>
                <w:sz w:val="20"/>
                <w:szCs w:val="20"/>
              </w:rPr>
              <w:t xml:space="preserve"> Engineer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  <w:r w:rsidRPr="00BA48C4">
              <w:rPr>
                <w:rFonts w:ascii="Arial" w:hAnsi="Arial" w:cs="Arial"/>
                <w:sz w:val="20"/>
                <w:szCs w:val="20"/>
              </w:rPr>
              <w:t xml:space="preserve"> Vertriebsmitarbeiter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  <w:r w:rsidRPr="00BA48C4">
              <w:rPr>
                <w:rFonts w:ascii="Arial" w:hAnsi="Arial" w:cs="Arial"/>
                <w:sz w:val="20"/>
                <w:szCs w:val="20"/>
              </w:rPr>
              <w:t xml:space="preserve"> Sales Manager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  <w:r w:rsidRPr="00BA48C4">
              <w:rPr>
                <w:rFonts w:ascii="Arial" w:hAnsi="Arial" w:cs="Arial"/>
                <w:sz w:val="20"/>
                <w:szCs w:val="20"/>
              </w:rPr>
              <w:t xml:space="preserve"> etc.</w:t>
            </w:r>
          </w:p>
        </w:tc>
      </w:tr>
      <w:tr w:rsidR="008B0E57" w:rsidRPr="00BA48C4" w:rsidTr="000A274E">
        <w:tc>
          <w:tcPr>
            <w:tcW w:w="4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0A274E">
        <w:tc>
          <w:tcPr>
            <w:tcW w:w="4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0A274E">
        <w:tc>
          <w:tcPr>
            <w:tcW w:w="4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0A274E">
        <w:tc>
          <w:tcPr>
            <w:tcW w:w="4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0A274E">
        <w:tc>
          <w:tcPr>
            <w:tcW w:w="418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0E57" w:rsidRPr="00BA48C4" w:rsidRDefault="008B0E57" w:rsidP="008B0E57">
      <w:pPr>
        <w:rPr>
          <w:rFonts w:ascii="Arial" w:hAnsi="Arial" w:cs="Arial"/>
          <w:sz w:val="20"/>
          <w:szCs w:val="20"/>
        </w:rPr>
      </w:pPr>
    </w:p>
    <w:p w:rsidR="008B0E57" w:rsidRPr="00090D2E" w:rsidRDefault="008B0E57" w:rsidP="008B0E57">
      <w:pPr>
        <w:rPr>
          <w:rFonts w:ascii="Arial" w:hAnsi="Arial" w:cs="Arial"/>
          <w:b/>
          <w:sz w:val="20"/>
          <w:szCs w:val="20"/>
        </w:rPr>
      </w:pPr>
      <w:r w:rsidRPr="00090D2E">
        <w:rPr>
          <w:rFonts w:ascii="Arial" w:hAnsi="Arial" w:cs="Arial"/>
          <w:b/>
          <w:sz w:val="20"/>
          <w:szCs w:val="20"/>
        </w:rPr>
        <w:lastRenderedPageBreak/>
        <w:t>Suchradius National (Paket ArbeitgeberBewerbung National):</w:t>
      </w:r>
    </w:p>
    <w:p w:rsidR="008B0E57" w:rsidRPr="00090D2E" w:rsidRDefault="008B0E57" w:rsidP="008B0E57">
      <w:pPr>
        <w:rPr>
          <w:rFonts w:ascii="Arial" w:hAnsi="Arial" w:cs="Arial"/>
          <w:b/>
          <w:sz w:val="20"/>
          <w:szCs w:val="20"/>
        </w:rPr>
      </w:pPr>
    </w:p>
    <w:tbl>
      <w:tblPr>
        <w:tblStyle w:val="Tabellenraster"/>
        <w:tblW w:w="8647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0"/>
        <w:gridCol w:w="2571"/>
        <w:gridCol w:w="4536"/>
      </w:tblGrid>
      <w:tr w:rsidR="008B0E57" w:rsidRPr="00BA48C4" w:rsidTr="00157FC4">
        <w:trPr>
          <w:trHeight w:val="264"/>
        </w:trPr>
        <w:tc>
          <w:tcPr>
            <w:tcW w:w="8647" w:type="dxa"/>
            <w:gridSpan w:val="3"/>
          </w:tcPr>
          <w:p w:rsidR="008B0E57" w:rsidRPr="00035C52" w:rsidRDefault="008B0E57" w:rsidP="00157FC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35C52">
              <w:rPr>
                <w:rFonts w:ascii="Arial" w:hAnsi="Arial" w:cs="Arial"/>
                <w:b/>
                <w:sz w:val="20"/>
                <w:szCs w:val="20"/>
              </w:rPr>
              <w:t>In welchem Einzugsgebiet soll primär nach passenden Kandidaten recherchiert werden?</w:t>
            </w:r>
          </w:p>
        </w:tc>
      </w:tr>
      <w:tr w:rsidR="008B0E57" w:rsidRPr="00BA48C4" w:rsidTr="00157FC4">
        <w:trPr>
          <w:trHeight w:val="264"/>
        </w:trPr>
        <w:tc>
          <w:tcPr>
            <w:tcW w:w="4111" w:type="dxa"/>
            <w:gridSpan w:val="2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Angaben wo:</w:t>
            </w:r>
          </w:p>
        </w:tc>
      </w:tr>
      <w:tr w:rsidR="008B0E57" w:rsidRPr="00BA48C4" w:rsidTr="00157FC4"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1024AC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351548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 w:rsidRPr="00BA48C4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57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Stadt / Landkreis</w:t>
            </w:r>
          </w:p>
        </w:tc>
        <w:tc>
          <w:tcPr>
            <w:tcW w:w="45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rPr>
          <w:trHeight w:val="340"/>
        </w:trPr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1024AC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542666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57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Bundesland / -länder</w:t>
            </w:r>
          </w:p>
        </w:tc>
        <w:tc>
          <w:tcPr>
            <w:tcW w:w="45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1024AC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452554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57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Bundesweit</w:t>
            </w:r>
          </w:p>
        </w:tc>
        <w:tc>
          <w:tcPr>
            <w:tcW w:w="45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0E57" w:rsidRDefault="008B0E57" w:rsidP="008B0E57">
      <w:pPr>
        <w:rPr>
          <w:rFonts w:ascii="Arial" w:hAnsi="Arial" w:cs="Arial"/>
          <w:sz w:val="20"/>
          <w:szCs w:val="20"/>
        </w:rPr>
      </w:pPr>
    </w:p>
    <w:p w:rsidR="008B0E57" w:rsidRPr="00BA48C4" w:rsidRDefault="008B0E57" w:rsidP="008B0E57">
      <w:pPr>
        <w:rPr>
          <w:rFonts w:ascii="Arial" w:hAnsi="Arial" w:cs="Arial"/>
          <w:sz w:val="20"/>
          <w:szCs w:val="20"/>
        </w:rPr>
      </w:pPr>
    </w:p>
    <w:p w:rsidR="008B0E57" w:rsidRDefault="008B0E57" w:rsidP="008B0E57">
      <w:pPr>
        <w:rPr>
          <w:rFonts w:ascii="Arial" w:hAnsi="Arial" w:cs="Arial"/>
          <w:b/>
          <w:sz w:val="20"/>
          <w:szCs w:val="20"/>
        </w:rPr>
      </w:pPr>
      <w:r w:rsidRPr="00E0296D">
        <w:rPr>
          <w:rFonts w:ascii="Arial" w:hAnsi="Arial" w:cs="Arial"/>
          <w:b/>
          <w:sz w:val="20"/>
          <w:szCs w:val="20"/>
        </w:rPr>
        <w:t>Suchradius International</w:t>
      </w:r>
      <w:r>
        <w:rPr>
          <w:rFonts w:ascii="Arial" w:hAnsi="Arial" w:cs="Arial"/>
          <w:b/>
          <w:sz w:val="20"/>
          <w:szCs w:val="20"/>
        </w:rPr>
        <w:t xml:space="preserve"> (Paket </w:t>
      </w:r>
      <w:r w:rsidRPr="00090D2E">
        <w:rPr>
          <w:rFonts w:ascii="Arial" w:hAnsi="Arial" w:cs="Arial"/>
          <w:b/>
          <w:sz w:val="20"/>
          <w:szCs w:val="20"/>
        </w:rPr>
        <w:t xml:space="preserve">ArbeitgeberBewerbung </w:t>
      </w:r>
      <w:r>
        <w:rPr>
          <w:rFonts w:ascii="Arial" w:hAnsi="Arial" w:cs="Arial"/>
          <w:b/>
          <w:sz w:val="20"/>
          <w:szCs w:val="20"/>
        </w:rPr>
        <w:t>International)</w:t>
      </w:r>
      <w:r w:rsidRPr="00E0296D">
        <w:rPr>
          <w:rFonts w:ascii="Arial" w:hAnsi="Arial" w:cs="Arial"/>
          <w:b/>
          <w:sz w:val="20"/>
          <w:szCs w:val="20"/>
        </w:rPr>
        <w:t>:</w:t>
      </w:r>
    </w:p>
    <w:p w:rsidR="000A274E" w:rsidRDefault="000A274E" w:rsidP="008B0E5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Zusatzoption </w:t>
      </w:r>
    </w:p>
    <w:p w:rsidR="008B0E57" w:rsidRPr="00E0296D" w:rsidRDefault="008B0E57" w:rsidP="008B0E57">
      <w:pPr>
        <w:rPr>
          <w:rFonts w:ascii="Arial" w:hAnsi="Arial" w:cs="Arial"/>
          <w:b/>
          <w:sz w:val="20"/>
          <w:szCs w:val="20"/>
        </w:rPr>
      </w:pPr>
    </w:p>
    <w:tbl>
      <w:tblPr>
        <w:tblStyle w:val="Tabellenraster"/>
        <w:tblW w:w="8613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6"/>
        <w:gridCol w:w="2531"/>
        <w:gridCol w:w="3059"/>
        <w:gridCol w:w="1517"/>
      </w:tblGrid>
      <w:tr w:rsidR="008B0E57" w:rsidRPr="00BA48C4" w:rsidTr="00157FC4">
        <w:trPr>
          <w:trHeight w:val="264"/>
        </w:trPr>
        <w:tc>
          <w:tcPr>
            <w:tcW w:w="4037" w:type="dxa"/>
            <w:gridSpan w:val="2"/>
          </w:tcPr>
          <w:p w:rsidR="008B0E57" w:rsidRPr="00E0296D" w:rsidRDefault="008B0E57" w:rsidP="00157FC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0296D">
              <w:rPr>
                <w:rFonts w:ascii="Arial" w:hAnsi="Arial" w:cs="Arial"/>
                <w:b/>
                <w:sz w:val="20"/>
                <w:szCs w:val="20"/>
              </w:rPr>
              <w:t>Welches Einzugsgebiet wünsche</w:t>
            </w: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E0296D">
              <w:rPr>
                <w:rFonts w:ascii="Arial" w:hAnsi="Arial" w:cs="Arial"/>
                <w:b/>
                <w:sz w:val="20"/>
                <w:szCs w:val="20"/>
              </w:rPr>
              <w:t xml:space="preserve"> Sie?</w:t>
            </w:r>
          </w:p>
        </w:tc>
        <w:tc>
          <w:tcPr>
            <w:tcW w:w="3059" w:type="dxa"/>
            <w:tcBorders>
              <w:left w:val="nil"/>
              <w:bottom w:val="single" w:sz="4" w:space="0" w:color="A6A6A6" w:themeColor="background1" w:themeShade="A6"/>
            </w:tcBorders>
            <w:shd w:val="clear" w:color="auto" w:fill="auto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1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rPr>
          <w:trHeight w:val="264"/>
        </w:trPr>
        <w:tc>
          <w:tcPr>
            <w:tcW w:w="4037" w:type="dxa"/>
            <w:gridSpan w:val="2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B0E57" w:rsidRPr="00E0296D" w:rsidRDefault="008B0E57" w:rsidP="00157FC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0A27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A</w:t>
            </w:r>
            <w:r w:rsidR="000A274E">
              <w:rPr>
                <w:rFonts w:ascii="Arial" w:hAnsi="Arial" w:cs="Arial"/>
                <w:sz w:val="20"/>
                <w:szCs w:val="20"/>
              </w:rPr>
              <w:t>ufpreis:495 Euro</w:t>
            </w:r>
          </w:p>
        </w:tc>
      </w:tr>
      <w:tr w:rsidR="008B0E57" w:rsidRPr="00BA48C4" w:rsidTr="00157FC4">
        <w:tc>
          <w:tcPr>
            <w:tcW w:w="15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1024AC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424848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 w:rsidRPr="00BA48C4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Bestimmte Länder:</w:t>
            </w:r>
          </w:p>
        </w:tc>
        <w:tc>
          <w:tcPr>
            <w:tcW w:w="457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1024AC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666748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 w:rsidRPr="00BA48C4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53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International</w:t>
            </w:r>
          </w:p>
        </w:tc>
        <w:tc>
          <w:tcPr>
            <w:tcW w:w="457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0E57" w:rsidRDefault="008B0E57" w:rsidP="008B0E57">
      <w:pPr>
        <w:rPr>
          <w:rFonts w:ascii="Arial" w:hAnsi="Arial" w:cs="Arial"/>
          <w:sz w:val="20"/>
          <w:szCs w:val="20"/>
        </w:rPr>
      </w:pPr>
    </w:p>
    <w:p w:rsidR="008B0E57" w:rsidRDefault="008B0E57" w:rsidP="008B0E57">
      <w:pPr>
        <w:rPr>
          <w:rFonts w:ascii="Arial" w:hAnsi="Arial" w:cs="Arial"/>
          <w:b/>
          <w:sz w:val="20"/>
          <w:szCs w:val="20"/>
        </w:rPr>
      </w:pPr>
      <w:r w:rsidRPr="00951874">
        <w:rPr>
          <w:rFonts w:ascii="Arial" w:hAnsi="Arial" w:cs="Arial"/>
          <w:b/>
          <w:sz w:val="20"/>
          <w:szCs w:val="20"/>
        </w:rPr>
        <w:t xml:space="preserve">Weitere Informationen: </w:t>
      </w:r>
      <w:r w:rsidRPr="00BA48C4">
        <w:rPr>
          <w:rFonts w:ascii="Arial" w:hAnsi="Arial" w:cs="Arial"/>
          <w:b/>
          <w:sz w:val="20"/>
          <w:szCs w:val="20"/>
        </w:rPr>
        <w:t xml:space="preserve"> </w:t>
      </w:r>
      <w:r w:rsidRPr="00951874">
        <w:rPr>
          <w:rFonts w:ascii="Arial" w:hAnsi="Arial" w:cs="Arial"/>
          <w:b/>
          <w:sz w:val="20"/>
          <w:szCs w:val="20"/>
        </w:rPr>
        <w:t>Bitte geben Sie uns weitere wichtige Angaben für die Recherche</w:t>
      </w:r>
      <w:r>
        <w:rPr>
          <w:rFonts w:ascii="Arial" w:hAnsi="Arial" w:cs="Arial"/>
          <w:b/>
          <w:sz w:val="20"/>
          <w:szCs w:val="20"/>
        </w:rPr>
        <w:t>.</w:t>
      </w:r>
    </w:p>
    <w:p w:rsidR="008B0E57" w:rsidRPr="00951874" w:rsidRDefault="008B0E57" w:rsidP="008B0E57">
      <w:pPr>
        <w:rPr>
          <w:rFonts w:ascii="Arial" w:hAnsi="Arial" w:cs="Arial"/>
          <w:b/>
          <w:sz w:val="20"/>
          <w:szCs w:val="20"/>
        </w:rPr>
      </w:pPr>
    </w:p>
    <w:tbl>
      <w:tblPr>
        <w:tblStyle w:val="Tabellenraster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2"/>
        <w:gridCol w:w="4335"/>
      </w:tblGrid>
      <w:tr w:rsidR="008B0E57" w:rsidRPr="00BA48C4" w:rsidTr="000A274E">
        <w:tc>
          <w:tcPr>
            <w:tcW w:w="388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 xml:space="preserve">Mitarbeiteranzahl Ihres Unternehmens: </w:t>
            </w:r>
          </w:p>
        </w:tc>
        <w:tc>
          <w:tcPr>
            <w:tcW w:w="449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0A274E">
        <w:tc>
          <w:tcPr>
            <w:tcW w:w="388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0A274E">
        <w:tc>
          <w:tcPr>
            <w:tcW w:w="388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Jahreszieleinkommen für diese Stelle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Pr="00BA48C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A48C4">
              <w:rPr>
                <w:rFonts w:ascii="Arial" w:hAnsi="Arial" w:cs="Arial"/>
                <w:i/>
                <w:sz w:val="20"/>
                <w:szCs w:val="20"/>
              </w:rPr>
              <w:t>(Diese Angabe wird nicht an die Kandidaten weiter</w:t>
            </w:r>
            <w:r>
              <w:rPr>
                <w:rFonts w:ascii="Arial" w:hAnsi="Arial" w:cs="Arial"/>
                <w:i/>
                <w:sz w:val="20"/>
                <w:szCs w:val="20"/>
              </w:rPr>
              <w:t>ge</w:t>
            </w:r>
            <w:r w:rsidRPr="00BA48C4">
              <w:rPr>
                <w:rFonts w:ascii="Arial" w:hAnsi="Arial" w:cs="Arial"/>
                <w:i/>
                <w:sz w:val="20"/>
                <w:szCs w:val="20"/>
              </w:rPr>
              <w:t>geben.)</w:t>
            </w:r>
          </w:p>
        </w:tc>
        <w:tc>
          <w:tcPr>
            <w:tcW w:w="449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0A274E">
        <w:tc>
          <w:tcPr>
            <w:tcW w:w="388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0A274E">
        <w:tc>
          <w:tcPr>
            <w:tcW w:w="388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 xml:space="preserve">Haben Sie weitere Informationen, die </w:t>
            </w:r>
            <w:r>
              <w:rPr>
                <w:rFonts w:ascii="Arial" w:hAnsi="Arial" w:cs="Arial"/>
                <w:sz w:val="20"/>
                <w:szCs w:val="20"/>
              </w:rPr>
              <w:t xml:space="preserve">Sie </w:t>
            </w:r>
            <w:r w:rsidRPr="00BA48C4">
              <w:rPr>
                <w:rFonts w:ascii="Arial" w:hAnsi="Arial" w:cs="Arial"/>
                <w:sz w:val="20"/>
                <w:szCs w:val="20"/>
              </w:rPr>
              <w:t>uns zur Stelle oder zum Wunschkandidaten mitteilen möchten?</w:t>
            </w:r>
          </w:p>
        </w:tc>
        <w:tc>
          <w:tcPr>
            <w:tcW w:w="449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  <w:p w:rsidR="008B0E57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  <w:p w:rsidR="008B0E57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  <w:p w:rsidR="008B0E57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0E57" w:rsidRDefault="008B0E57" w:rsidP="008B0E57">
      <w:pPr>
        <w:rPr>
          <w:rFonts w:ascii="Arial" w:hAnsi="Arial" w:cs="Arial"/>
          <w:b/>
          <w:sz w:val="20"/>
          <w:szCs w:val="20"/>
        </w:rPr>
      </w:pPr>
    </w:p>
    <w:p w:rsidR="008B0E57" w:rsidRPr="00E0296D" w:rsidRDefault="008B0E57" w:rsidP="008B0E57">
      <w:pPr>
        <w:rPr>
          <w:rFonts w:ascii="Arial" w:hAnsi="Arial" w:cs="Arial"/>
          <w:b/>
          <w:sz w:val="24"/>
          <w:szCs w:val="20"/>
        </w:rPr>
      </w:pPr>
      <w:r w:rsidRPr="00E0296D">
        <w:rPr>
          <w:rFonts w:ascii="Arial" w:hAnsi="Arial" w:cs="Arial"/>
          <w:b/>
          <w:sz w:val="24"/>
          <w:szCs w:val="20"/>
        </w:rPr>
        <w:t xml:space="preserve">Ihre Zusatzoptionen </w:t>
      </w:r>
    </w:p>
    <w:p w:rsidR="008B0E57" w:rsidRPr="00BA48C4" w:rsidRDefault="008B0E57" w:rsidP="008B0E57">
      <w:pPr>
        <w:rPr>
          <w:rFonts w:ascii="Arial" w:hAnsi="Arial" w:cs="Arial"/>
          <w:b/>
          <w:sz w:val="20"/>
          <w:szCs w:val="20"/>
        </w:rPr>
      </w:pPr>
    </w:p>
    <w:p w:rsidR="008B0E57" w:rsidRPr="00E0296D" w:rsidRDefault="008B0E57" w:rsidP="008B0E57">
      <w:pPr>
        <w:jc w:val="both"/>
        <w:rPr>
          <w:rFonts w:ascii="Arial" w:hAnsi="Arial" w:cs="Arial"/>
          <w:b/>
          <w:sz w:val="20"/>
          <w:szCs w:val="20"/>
        </w:rPr>
      </w:pPr>
      <w:r w:rsidRPr="00E0296D">
        <w:rPr>
          <w:rFonts w:ascii="Arial" w:hAnsi="Arial" w:cs="Arial"/>
          <w:b/>
          <w:sz w:val="20"/>
          <w:szCs w:val="20"/>
        </w:rPr>
        <w:t>Unternehmen priorisieren:</w:t>
      </w:r>
      <w:r w:rsidRPr="00E0296D">
        <w:rPr>
          <w:rFonts w:ascii="Arial" w:hAnsi="Arial" w:cs="Arial"/>
          <w:b/>
          <w:sz w:val="20"/>
          <w:szCs w:val="20"/>
        </w:rPr>
        <w:tab/>
      </w:r>
      <w:r w:rsidRPr="00E0296D">
        <w:rPr>
          <w:rFonts w:ascii="Arial" w:hAnsi="Arial" w:cs="Arial"/>
          <w:b/>
          <w:sz w:val="20"/>
          <w:szCs w:val="20"/>
        </w:rPr>
        <w:tab/>
        <w:t xml:space="preserve"> </w:t>
      </w:r>
    </w:p>
    <w:p w:rsidR="008B0E57" w:rsidRPr="00BA48C4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8647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0"/>
        <w:gridCol w:w="5690"/>
        <w:gridCol w:w="1417"/>
      </w:tblGrid>
      <w:tr w:rsidR="008B0E57" w:rsidRPr="00BA48C4" w:rsidTr="00157FC4">
        <w:trPr>
          <w:trHeight w:val="264"/>
        </w:trPr>
        <w:tc>
          <w:tcPr>
            <w:tcW w:w="7230" w:type="dxa"/>
            <w:gridSpan w:val="2"/>
            <w:shd w:val="clear" w:color="auto" w:fill="auto"/>
          </w:tcPr>
          <w:p w:rsidR="008B0E57" w:rsidRPr="00E0296D" w:rsidRDefault="008B0E57" w:rsidP="00157FC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0296D">
              <w:rPr>
                <w:rFonts w:ascii="Arial" w:hAnsi="Arial" w:cs="Arial"/>
                <w:b/>
                <w:sz w:val="20"/>
                <w:szCs w:val="20"/>
              </w:rPr>
              <w:t>Sollen bei der Recherche bestimmte Unternehmen in den Fokus gestellt werden?</w:t>
            </w:r>
          </w:p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Hier können Sie z.B. Ihre Konkurrenten, Lieferanten oder Kunden angeben. Wir starten unsere Recherche bei diesen Unternehmen, bevor wir den gesamten Markt betrachten.</w:t>
            </w:r>
          </w:p>
        </w:tc>
        <w:tc>
          <w:tcPr>
            <w:tcW w:w="1417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40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bottom"/>
          </w:tcPr>
          <w:p w:rsidR="008B0E57" w:rsidRPr="00BA48C4" w:rsidRDefault="008B0E57" w:rsidP="00157FC4">
            <w:pPr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Aufpreis</w:t>
            </w:r>
          </w:p>
        </w:tc>
      </w:tr>
      <w:tr w:rsidR="008B0E57" w:rsidRPr="00BA48C4" w:rsidTr="00157FC4"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1024AC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78776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Nein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0 Euro</w:t>
            </w:r>
          </w:p>
        </w:tc>
      </w:tr>
      <w:tr w:rsidR="008B0E57" w:rsidRPr="00BA48C4" w:rsidTr="00157FC4"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1024AC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578910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 w:rsidRPr="00BA48C4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Ja. (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BA48C4">
              <w:rPr>
                <w:rFonts w:ascii="Arial" w:hAnsi="Arial" w:cs="Arial"/>
                <w:sz w:val="20"/>
                <w:szCs w:val="20"/>
              </w:rPr>
              <w:t>itte listen Sie die Unternehmen auf</w:t>
            </w:r>
            <w:r>
              <w:rPr>
                <w:rFonts w:ascii="Arial" w:hAnsi="Arial" w:cs="Arial"/>
                <w:sz w:val="20"/>
                <w:szCs w:val="20"/>
              </w:rPr>
              <w:t>, maximal fünf Unternehmen.</w:t>
            </w:r>
            <w:r w:rsidRPr="00BA48C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  <w:r w:rsidRPr="00BA48C4">
              <w:rPr>
                <w:rFonts w:ascii="Arial" w:hAnsi="Arial" w:cs="Arial"/>
                <w:sz w:val="20"/>
                <w:szCs w:val="20"/>
              </w:rPr>
              <w:t xml:space="preserve"> Euro</w:t>
            </w:r>
          </w:p>
        </w:tc>
      </w:tr>
      <w:tr w:rsidR="008B0E57" w:rsidRPr="00BA48C4" w:rsidTr="00157FC4">
        <w:tc>
          <w:tcPr>
            <w:tcW w:w="1540" w:type="dxa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4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4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4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4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0E57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p w:rsidR="008B0E57" w:rsidRPr="00E0296D" w:rsidRDefault="008B0E57" w:rsidP="008B0E57">
      <w:pPr>
        <w:jc w:val="both"/>
        <w:rPr>
          <w:rFonts w:ascii="Arial" w:hAnsi="Arial" w:cs="Arial"/>
          <w:b/>
          <w:sz w:val="20"/>
          <w:szCs w:val="20"/>
        </w:rPr>
      </w:pPr>
      <w:r w:rsidRPr="00E0296D">
        <w:rPr>
          <w:rFonts w:ascii="Arial" w:hAnsi="Arial" w:cs="Arial"/>
          <w:b/>
          <w:sz w:val="20"/>
          <w:szCs w:val="20"/>
        </w:rPr>
        <w:lastRenderedPageBreak/>
        <w:t>Unternehmen ausschließen:</w:t>
      </w:r>
      <w:r w:rsidRPr="00E0296D">
        <w:rPr>
          <w:rFonts w:ascii="Arial" w:hAnsi="Arial" w:cs="Arial"/>
          <w:b/>
          <w:sz w:val="20"/>
          <w:szCs w:val="20"/>
        </w:rPr>
        <w:tab/>
      </w:r>
      <w:r w:rsidRPr="00E0296D">
        <w:rPr>
          <w:rFonts w:ascii="Arial" w:hAnsi="Arial" w:cs="Arial"/>
          <w:b/>
          <w:sz w:val="20"/>
          <w:szCs w:val="20"/>
        </w:rPr>
        <w:tab/>
        <w:t xml:space="preserve"> </w:t>
      </w:r>
    </w:p>
    <w:p w:rsidR="008B0E57" w:rsidRPr="00BA48C4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8647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0"/>
        <w:gridCol w:w="5690"/>
        <w:gridCol w:w="1417"/>
      </w:tblGrid>
      <w:tr w:rsidR="008B0E57" w:rsidRPr="00BA48C4" w:rsidTr="00157FC4">
        <w:trPr>
          <w:trHeight w:val="264"/>
        </w:trPr>
        <w:tc>
          <w:tcPr>
            <w:tcW w:w="7230" w:type="dxa"/>
            <w:gridSpan w:val="2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Sollen bei der Recherche bestimmte Unternehmen ausgeschlossen werden?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Hier können Sie bis zu drei K.O.-Unternehmen angeben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A5EF2">
              <w:rPr>
                <w:rFonts w:ascii="Arial" w:hAnsi="Arial" w:cs="Arial"/>
                <w:sz w:val="20"/>
                <w:szCs w:val="20"/>
              </w:rPr>
              <w:t>z.B. Kunden, Tochterunternehmen, Mitbewerber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bottom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40" w:type="dxa"/>
            <w:tcBorders>
              <w:bottom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Aufpreis</w:t>
            </w:r>
          </w:p>
        </w:tc>
      </w:tr>
      <w:tr w:rsidR="008B0E57" w:rsidRPr="00BA48C4" w:rsidTr="00157FC4"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1024AC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35739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Nein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0 Euro</w:t>
            </w:r>
          </w:p>
        </w:tc>
      </w:tr>
      <w:tr w:rsidR="008B0E57" w:rsidRPr="00BA48C4" w:rsidTr="00157FC4"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1024AC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72873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 w:rsidRPr="00BA48C4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Ja. (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BA48C4">
              <w:rPr>
                <w:rFonts w:ascii="Arial" w:hAnsi="Arial" w:cs="Arial"/>
                <w:sz w:val="20"/>
                <w:szCs w:val="20"/>
              </w:rPr>
              <w:t>itte listen Sie die Unternehmen auf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BA48C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100 Euro</w:t>
            </w:r>
          </w:p>
        </w:tc>
      </w:tr>
      <w:tr w:rsidR="008B0E57" w:rsidRPr="00BA48C4" w:rsidTr="00157FC4">
        <w:tc>
          <w:tcPr>
            <w:tcW w:w="1540" w:type="dxa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Unternehmen 1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4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Unternehmen 2</w:t>
            </w:r>
          </w:p>
        </w:tc>
        <w:tc>
          <w:tcPr>
            <w:tcW w:w="1417" w:type="dxa"/>
            <w:tcBorders>
              <w:lef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40" w:type="dxa"/>
            <w:tcBorders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Unternehmen 3</w:t>
            </w:r>
          </w:p>
        </w:tc>
        <w:tc>
          <w:tcPr>
            <w:tcW w:w="1417" w:type="dxa"/>
            <w:tcBorders>
              <w:lef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0E57" w:rsidRPr="00BA48C4" w:rsidRDefault="008B0E57" w:rsidP="008B0E57">
      <w:pPr>
        <w:rPr>
          <w:rFonts w:ascii="Arial" w:hAnsi="Arial" w:cs="Arial"/>
          <w:sz w:val="20"/>
          <w:szCs w:val="20"/>
        </w:rPr>
      </w:pPr>
    </w:p>
    <w:p w:rsidR="008B0E57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p w:rsidR="008B0E57" w:rsidRDefault="008B0E57" w:rsidP="008B0E57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10 zusätzliche Kandidaten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</w:p>
    <w:p w:rsidR="008B0E57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8647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0"/>
        <w:gridCol w:w="5690"/>
        <w:gridCol w:w="1417"/>
      </w:tblGrid>
      <w:tr w:rsidR="008B0E57" w:rsidTr="00157FC4">
        <w:trPr>
          <w:trHeight w:val="264"/>
        </w:trPr>
        <w:tc>
          <w:tcPr>
            <w:tcW w:w="7230" w:type="dxa"/>
            <w:gridSpan w:val="2"/>
            <w:hideMark/>
          </w:tcPr>
          <w:p w:rsidR="008B0E57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Wir recherchieren und kontaktieren für Sie 10 zusätzliche Kandidaten. </w:t>
            </w:r>
          </w:p>
          <w:p w:rsidR="008B0E57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:rsidR="008B0E57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Tr="00157FC4">
        <w:tc>
          <w:tcPr>
            <w:tcW w:w="1540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:rsidR="008B0E57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B0E57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hideMark/>
          </w:tcPr>
          <w:p w:rsidR="008B0E57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Aufpreis</w:t>
            </w:r>
          </w:p>
        </w:tc>
      </w:tr>
      <w:tr w:rsidR="008B0E57" w:rsidTr="00157FC4"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hideMark/>
          </w:tcPr>
          <w:p w:rsidR="008B0E57" w:rsidRDefault="001024AC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341234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hideMark/>
          </w:tcPr>
          <w:p w:rsidR="008B0E57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Nein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hideMark/>
          </w:tcPr>
          <w:p w:rsidR="008B0E57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Euro</w:t>
            </w:r>
          </w:p>
        </w:tc>
      </w:tr>
      <w:tr w:rsidR="008B0E57" w:rsidTr="00157FC4"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hideMark/>
          </w:tcPr>
          <w:p w:rsidR="008B0E57" w:rsidRDefault="001024AC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409618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>
                  <w:rPr>
                    <w:rFonts w:ascii="MS Gothic" w:eastAsia="MS Gothic" w:hAnsi="MS Gothic" w:cs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hideMark/>
          </w:tcPr>
          <w:p w:rsidR="008B0E57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hideMark/>
          </w:tcPr>
          <w:p w:rsidR="008B0E57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495 Euro</w:t>
            </w:r>
          </w:p>
        </w:tc>
      </w:tr>
    </w:tbl>
    <w:p w:rsidR="008B0E57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p w:rsidR="008B0E57" w:rsidRDefault="008B0E57" w:rsidP="008B0E57">
      <w:pPr>
        <w:jc w:val="both"/>
        <w:rPr>
          <w:rFonts w:ascii="Arial" w:hAnsi="Arial" w:cs="Arial"/>
          <w:b/>
          <w:sz w:val="20"/>
          <w:szCs w:val="20"/>
        </w:rPr>
      </w:pPr>
    </w:p>
    <w:p w:rsidR="008B0E57" w:rsidRDefault="008B0E57" w:rsidP="008B0E57">
      <w:pPr>
        <w:jc w:val="both"/>
        <w:rPr>
          <w:rFonts w:ascii="Arial" w:hAnsi="Arial" w:cs="Arial"/>
          <w:b/>
          <w:sz w:val="20"/>
          <w:szCs w:val="20"/>
        </w:rPr>
      </w:pPr>
    </w:p>
    <w:p w:rsidR="008B0E57" w:rsidRDefault="008B0E57" w:rsidP="008B0E57">
      <w:pPr>
        <w:jc w:val="both"/>
        <w:rPr>
          <w:rFonts w:ascii="Arial" w:hAnsi="Arial" w:cs="Arial"/>
          <w:b/>
          <w:sz w:val="20"/>
          <w:szCs w:val="20"/>
        </w:rPr>
      </w:pPr>
    </w:p>
    <w:p w:rsidR="008B0E57" w:rsidRPr="00E23DB6" w:rsidRDefault="008B0E57" w:rsidP="008B0E57">
      <w:pPr>
        <w:jc w:val="both"/>
        <w:rPr>
          <w:rFonts w:ascii="Arial" w:hAnsi="Arial" w:cs="Arial"/>
          <w:b/>
          <w:sz w:val="20"/>
          <w:szCs w:val="20"/>
        </w:rPr>
      </w:pPr>
      <w:r w:rsidRPr="00E23DB6">
        <w:rPr>
          <w:rFonts w:ascii="Arial" w:hAnsi="Arial" w:cs="Arial"/>
          <w:b/>
          <w:sz w:val="20"/>
          <w:szCs w:val="20"/>
        </w:rPr>
        <w:t>Jobbörse:</w:t>
      </w:r>
      <w:r w:rsidRPr="00E23DB6">
        <w:rPr>
          <w:rFonts w:ascii="Arial" w:hAnsi="Arial" w:cs="Arial"/>
          <w:b/>
          <w:sz w:val="20"/>
          <w:szCs w:val="20"/>
        </w:rPr>
        <w:tab/>
      </w:r>
      <w:r w:rsidRPr="00E23DB6">
        <w:rPr>
          <w:rFonts w:ascii="Arial" w:hAnsi="Arial" w:cs="Arial"/>
          <w:b/>
          <w:sz w:val="20"/>
          <w:szCs w:val="20"/>
        </w:rPr>
        <w:tab/>
        <w:t xml:space="preserve"> </w:t>
      </w:r>
    </w:p>
    <w:p w:rsidR="008B0E57" w:rsidRPr="00BA48C4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8647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0"/>
        <w:gridCol w:w="5690"/>
        <w:gridCol w:w="1417"/>
      </w:tblGrid>
      <w:tr w:rsidR="008B0E57" w:rsidRPr="00BA48C4" w:rsidTr="00157FC4">
        <w:trPr>
          <w:trHeight w:val="264"/>
        </w:trPr>
        <w:tc>
          <w:tcPr>
            <w:tcW w:w="7230" w:type="dxa"/>
            <w:gridSpan w:val="2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EF2">
              <w:rPr>
                <w:rFonts w:ascii="Arial" w:hAnsi="Arial" w:cs="Arial"/>
                <w:sz w:val="20"/>
                <w:szCs w:val="20"/>
              </w:rPr>
              <w:t>Veröffentlichung Ihrer Stellenanzeige für 40 Tage auf unseren Partner-Jobbörsen Jobrapido.com und TalentFrogs.de</w:t>
            </w:r>
            <w:r w:rsidRPr="00BA48C4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0E57" w:rsidRPr="00BA48C4" w:rsidTr="00157FC4">
        <w:tc>
          <w:tcPr>
            <w:tcW w:w="1540" w:type="dxa"/>
            <w:tcBorders>
              <w:bottom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0" w:type="dxa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Aufpreis</w:t>
            </w:r>
          </w:p>
        </w:tc>
      </w:tr>
      <w:tr w:rsidR="008B0E57" w:rsidRPr="00BA48C4" w:rsidTr="00157FC4"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1024AC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497388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Nein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0 Euro</w:t>
            </w:r>
          </w:p>
        </w:tc>
      </w:tr>
      <w:tr w:rsidR="008B0E57" w:rsidRPr="00BA48C4" w:rsidTr="00157FC4"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1024AC" w:rsidP="00157F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333957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E57" w:rsidRPr="00BA48C4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56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48C4">
              <w:rPr>
                <w:rFonts w:ascii="Arial" w:hAnsi="Arial" w:cs="Arial"/>
                <w:sz w:val="20"/>
                <w:szCs w:val="20"/>
              </w:rPr>
              <w:t>Ja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8B0E57" w:rsidRPr="00BA48C4" w:rsidRDefault="008B0E57" w:rsidP="00157FC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295</w:t>
            </w:r>
            <w:r w:rsidRPr="00BA48C4">
              <w:rPr>
                <w:rFonts w:ascii="Arial" w:hAnsi="Arial" w:cs="Arial"/>
                <w:sz w:val="20"/>
                <w:szCs w:val="20"/>
              </w:rPr>
              <w:t xml:space="preserve"> Euro</w:t>
            </w:r>
          </w:p>
        </w:tc>
      </w:tr>
    </w:tbl>
    <w:p w:rsidR="008B0E57" w:rsidRPr="00BA48C4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p w:rsidR="008B0E57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p w:rsidR="008B0E57" w:rsidRPr="00BA48C4" w:rsidRDefault="008B0E57" w:rsidP="008B0E57">
      <w:pPr>
        <w:jc w:val="both"/>
        <w:rPr>
          <w:rFonts w:ascii="Arial" w:hAnsi="Arial" w:cs="Arial"/>
          <w:sz w:val="20"/>
          <w:szCs w:val="20"/>
        </w:rPr>
      </w:pPr>
    </w:p>
    <w:p w:rsidR="008B0E57" w:rsidRPr="00BA48C4" w:rsidRDefault="008B0E57" w:rsidP="008B0E57">
      <w:pPr>
        <w:ind w:left="705"/>
        <w:rPr>
          <w:rFonts w:ascii="Arial" w:hAnsi="Arial" w:cs="Arial"/>
          <w:sz w:val="20"/>
          <w:szCs w:val="20"/>
        </w:rPr>
      </w:pPr>
      <w:r w:rsidRPr="00BA48C4">
        <w:rPr>
          <w:rFonts w:ascii="Arial" w:hAnsi="Arial" w:cs="Arial"/>
          <w:sz w:val="20"/>
          <w:szCs w:val="20"/>
        </w:rPr>
        <w:t xml:space="preserve">Bei der Durchführung des Auftrags gelten die Allgemeinen Geschäftsbedingungen der </w:t>
      </w:r>
      <w:r>
        <w:rPr>
          <w:rFonts w:ascii="Arial" w:hAnsi="Arial" w:cs="Arial"/>
          <w:sz w:val="20"/>
          <w:szCs w:val="20"/>
        </w:rPr>
        <w:tab/>
      </w:r>
      <w:r w:rsidRPr="00BA48C4">
        <w:rPr>
          <w:rFonts w:ascii="Arial" w:hAnsi="Arial" w:cs="Arial"/>
          <w:sz w:val="20"/>
          <w:szCs w:val="20"/>
        </w:rPr>
        <w:t>TalentFrogs GmbH. Vielen Dank für Ihren Auftrag. Alle Preise verstehen sich zzgl. geltender MwSt.</w:t>
      </w:r>
    </w:p>
    <w:p w:rsidR="00692EC4" w:rsidRDefault="00692EC4" w:rsidP="003F3798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z w:val="22"/>
          <w:szCs w:val="22"/>
        </w:rPr>
      </w:pPr>
    </w:p>
    <w:p w:rsidR="00EF3CD5" w:rsidRDefault="00EF3CD5" w:rsidP="003F3798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z w:val="22"/>
          <w:szCs w:val="22"/>
        </w:rPr>
      </w:pPr>
    </w:p>
    <w:p w:rsidR="00692EC4" w:rsidRDefault="00692EC4" w:rsidP="003F3798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z w:val="22"/>
          <w:szCs w:val="22"/>
        </w:rPr>
      </w:pPr>
    </w:p>
    <w:p w:rsidR="00692EC4" w:rsidRDefault="00692EC4" w:rsidP="003F3798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z w:val="22"/>
          <w:szCs w:val="22"/>
        </w:rPr>
      </w:pPr>
    </w:p>
    <w:p w:rsidR="00FC014F" w:rsidRPr="00692EC4" w:rsidRDefault="00FC014F" w:rsidP="00BE6726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z w:val="22"/>
          <w:szCs w:val="22"/>
        </w:rPr>
      </w:pPr>
    </w:p>
    <w:p w:rsidR="00AA1D52" w:rsidRDefault="00AA1D52" w:rsidP="00692EC4">
      <w:pPr>
        <w:pStyle w:val="Kopfzeile"/>
        <w:tabs>
          <w:tab w:val="clear" w:pos="4536"/>
          <w:tab w:val="clear" w:pos="9072"/>
        </w:tabs>
        <w:rPr>
          <w:rFonts w:ascii="Tahoma" w:hAnsi="Tahoma" w:cs="Tahoma"/>
          <w:sz w:val="22"/>
          <w:szCs w:val="22"/>
        </w:rPr>
        <w:sectPr w:rsidR="00AA1D52" w:rsidSect="008B0E57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418" w:right="1646" w:bottom="2127" w:left="1418" w:header="1247" w:footer="0" w:gutter="0"/>
          <w:pgNumType w:start="1"/>
          <w:cols w:space="708"/>
          <w:docGrid w:linePitch="360"/>
        </w:sectPr>
      </w:pPr>
    </w:p>
    <w:p w:rsidR="007C79BF" w:rsidRPr="004006AA" w:rsidRDefault="007C79BF" w:rsidP="00FC014F"/>
    <w:sectPr w:rsidR="007C79BF" w:rsidRPr="004006AA" w:rsidSect="000336D3">
      <w:headerReference w:type="default" r:id="rId13"/>
      <w:headerReference w:type="first" r:id="rId14"/>
      <w:footerReference w:type="first" r:id="rId15"/>
      <w:type w:val="continuous"/>
      <w:pgSz w:w="11906" w:h="16838" w:code="9"/>
      <w:pgMar w:top="1810" w:right="1646" w:bottom="2835" w:left="1418" w:header="1247" w:footer="3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4AC" w:rsidRDefault="001024AC">
      <w:r>
        <w:separator/>
      </w:r>
    </w:p>
  </w:endnote>
  <w:endnote w:type="continuationSeparator" w:id="0">
    <w:p w:rsidR="001024AC" w:rsidRDefault="00102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8C4322F-C7FA-4D0C-B659-6D35E033D938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nkGothITC Bk BT">
    <w:altName w:val="Tahoma"/>
    <w:charset w:val="00"/>
    <w:family w:val="swiss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7F7E2D2A-927A-4934-982E-99D76CDF3612}"/>
    <w:embedBold r:id="rId3" w:fontKey="{E4AC5156-5C20-46B0-8CBE-05DFE54725C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2631DDEE-8DA9-4483-AB30-9CDAB847A1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607DF2-16EF-412A-A1DD-33D84C2A53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E57" w:rsidRDefault="008B0E57"/>
  <w:p w:rsidR="008B0E57" w:rsidRPr="008B0E57" w:rsidRDefault="008B0E57" w:rsidP="008B0E57">
    <w:pPr>
      <w:jc w:val="right"/>
      <w:rPr>
        <w:rFonts w:ascii="Arial" w:hAnsi="Arial" w:cs="Arial"/>
        <w:sz w:val="16"/>
        <w:szCs w:val="16"/>
      </w:rPr>
    </w:pPr>
    <w:r w:rsidRPr="008B0E57">
      <w:rPr>
        <w:rFonts w:ascii="Arial" w:hAnsi="Arial" w:cs="Arial"/>
        <w:sz w:val="16"/>
        <w:szCs w:val="16"/>
      </w:rPr>
      <w:t xml:space="preserve">Seite </w:t>
    </w:r>
    <w:r w:rsidRPr="008B0E57">
      <w:rPr>
        <w:rFonts w:ascii="Arial" w:hAnsi="Arial" w:cs="Arial"/>
        <w:sz w:val="16"/>
        <w:szCs w:val="16"/>
      </w:rPr>
      <w:fldChar w:fldCharType="begin"/>
    </w:r>
    <w:r w:rsidRPr="008B0E57">
      <w:rPr>
        <w:rFonts w:ascii="Arial" w:hAnsi="Arial" w:cs="Arial"/>
        <w:sz w:val="16"/>
        <w:szCs w:val="16"/>
      </w:rPr>
      <w:instrText>PAGE   \* MERGEFORMAT</w:instrText>
    </w:r>
    <w:r w:rsidRPr="008B0E57">
      <w:rPr>
        <w:rFonts w:ascii="Arial" w:hAnsi="Arial" w:cs="Arial"/>
        <w:sz w:val="16"/>
        <w:szCs w:val="16"/>
      </w:rPr>
      <w:fldChar w:fldCharType="separate"/>
    </w:r>
    <w:r w:rsidR="00601304">
      <w:rPr>
        <w:rFonts w:ascii="Arial" w:hAnsi="Arial" w:cs="Arial"/>
        <w:noProof/>
        <w:sz w:val="16"/>
        <w:szCs w:val="16"/>
      </w:rPr>
      <w:t>1</w:t>
    </w:r>
    <w:r w:rsidRPr="008B0E57">
      <w:rPr>
        <w:rFonts w:ascii="Arial" w:hAnsi="Arial" w:cs="Arial"/>
        <w:sz w:val="16"/>
        <w:szCs w:val="16"/>
      </w:rPr>
      <w:fldChar w:fldCharType="end"/>
    </w:r>
    <w:r w:rsidR="000A274E">
      <w:rPr>
        <w:rFonts w:ascii="Arial" w:hAnsi="Arial" w:cs="Arial"/>
        <w:sz w:val="16"/>
        <w:szCs w:val="16"/>
      </w:rPr>
      <w:t xml:space="preserve"> von 3</w:t>
    </w:r>
  </w:p>
  <w:p w:rsidR="008B0E57" w:rsidRDefault="008B0E57" w:rsidP="008B0E57">
    <w:pPr>
      <w:jc w:val="right"/>
    </w:pPr>
  </w:p>
  <w:tbl>
    <w:tblPr>
      <w:tblW w:w="945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38"/>
      <w:gridCol w:w="284"/>
      <w:gridCol w:w="1768"/>
      <w:gridCol w:w="642"/>
      <w:gridCol w:w="1984"/>
      <w:gridCol w:w="642"/>
      <w:gridCol w:w="1158"/>
      <w:gridCol w:w="642"/>
    </w:tblGrid>
    <w:tr w:rsidR="00F5184C" w:rsidTr="00FC5649">
      <w:tc>
        <w:tcPr>
          <w:tcW w:w="2622" w:type="dxa"/>
          <w:gridSpan w:val="2"/>
        </w:tcPr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Bankname: Postbank</w:t>
          </w:r>
          <w:r>
            <w:rPr>
              <w:rFonts w:ascii="Arial" w:hAnsi="Arial" w:cs="Arial"/>
              <w:sz w:val="16"/>
              <w:szCs w:val="16"/>
            </w:rPr>
            <w:tab/>
          </w:r>
        </w:p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Konto: 569194601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BLZ: 50010060 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IBAN: DE77500100600569194601 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BIC: PBNKDEFF</w:t>
          </w:r>
        </w:p>
      </w:tc>
      <w:tc>
        <w:tcPr>
          <w:tcW w:w="2410" w:type="dxa"/>
          <w:gridSpan w:val="2"/>
        </w:tcPr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Amtsgericht Köln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HRB 69667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Firmensitz: Köln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Steuernummer: 219/5870/0466 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USt-ID-Nr: DE271678864</w:t>
          </w:r>
        </w:p>
      </w:tc>
      <w:tc>
        <w:tcPr>
          <w:tcW w:w="2626" w:type="dxa"/>
          <w:gridSpan w:val="2"/>
        </w:tcPr>
        <w:p w:rsidR="00F5184C" w:rsidRDefault="00F5184C" w:rsidP="00FC5649">
          <w:pPr>
            <w:pStyle w:val="Fuzeile"/>
            <w:rPr>
              <w:rFonts w:ascii="Arial" w:hAnsi="Arial" w:cs="Arial"/>
              <w:noProof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</w:rPr>
            <w:t>TalentFrogs GmbH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noProof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</w:rPr>
            <w:t>Lindenallee 24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noProof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</w:rPr>
            <w:t>50968 Köln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noProof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</w:rPr>
            <w:t xml:space="preserve">Tel.: +49 (0) </w:t>
          </w:r>
          <w:r w:rsidRPr="00BF2514">
            <w:rPr>
              <w:rFonts w:ascii="Arial" w:hAnsi="Arial" w:cs="Arial"/>
              <w:noProof/>
              <w:sz w:val="16"/>
              <w:szCs w:val="16"/>
            </w:rPr>
            <w:t>221-</w:t>
          </w:r>
          <w:r w:rsidRPr="00727F29">
            <w:rPr>
              <w:rFonts w:ascii="Arial" w:hAnsi="Arial" w:cs="Arial"/>
              <w:noProof/>
              <w:sz w:val="16"/>
              <w:szCs w:val="16"/>
            </w:rPr>
            <w:t>33 77 55 70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noProof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</w:rPr>
            <w:t>kontakt@TalentFrogs.de</w:t>
          </w:r>
        </w:p>
      </w:tc>
      <w:tc>
        <w:tcPr>
          <w:tcW w:w="1800" w:type="dxa"/>
          <w:gridSpan w:val="2"/>
        </w:tcPr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Geschäftsführung: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Hr. Peer Bieber</w:t>
          </w:r>
        </w:p>
        <w:p w:rsidR="00F5184C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</w:tr>
    <w:tr w:rsidR="00F5184C" w:rsidTr="00FC5649">
      <w:trPr>
        <w:gridAfter w:val="1"/>
        <w:wAfter w:w="642" w:type="dxa"/>
      </w:trPr>
      <w:tc>
        <w:tcPr>
          <w:tcW w:w="2338" w:type="dxa"/>
        </w:tcPr>
        <w:p w:rsidR="00F5184C" w:rsidRPr="009E66D3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052" w:type="dxa"/>
          <w:gridSpan w:val="2"/>
        </w:tcPr>
        <w:p w:rsidR="00F5184C" w:rsidRPr="00B51C44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626" w:type="dxa"/>
          <w:gridSpan w:val="2"/>
        </w:tcPr>
        <w:p w:rsidR="00F5184C" w:rsidRPr="00357668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800" w:type="dxa"/>
          <w:gridSpan w:val="2"/>
        </w:tcPr>
        <w:p w:rsidR="00F5184C" w:rsidRPr="00B51C44" w:rsidRDefault="00F5184C" w:rsidP="00FC5649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</w:tr>
  </w:tbl>
  <w:p w:rsidR="00F5184C" w:rsidRDefault="00F5184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D52" w:rsidRDefault="00AA1D52">
    <w:pPr>
      <w:rPr>
        <w:color w:val="3A7728"/>
        <w:sz w:val="16"/>
      </w:rPr>
    </w:pPr>
  </w:p>
  <w:p w:rsidR="00AA1D52" w:rsidRDefault="00AA1D52">
    <w:pPr>
      <w:pStyle w:val="Fuzeile"/>
      <w:rPr>
        <w:color w:val="3A7728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2DC" w:rsidRDefault="008F32DC">
    <w:pPr>
      <w:rPr>
        <w:color w:val="3A7728"/>
        <w:sz w:val="16"/>
      </w:rPr>
    </w:pPr>
  </w:p>
  <w:p w:rsidR="008F32DC" w:rsidRDefault="008F32DC">
    <w:pPr>
      <w:rPr>
        <w:color w:val="3A7728"/>
        <w:sz w:val="16"/>
      </w:rPr>
    </w:pPr>
  </w:p>
  <w:tbl>
    <w:tblPr>
      <w:tblW w:w="853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30"/>
      <w:gridCol w:w="2160"/>
      <w:gridCol w:w="2340"/>
      <w:gridCol w:w="1800"/>
    </w:tblGrid>
    <w:tr w:rsidR="008F32DC">
      <w:tc>
        <w:tcPr>
          <w:tcW w:w="2230" w:type="dxa"/>
        </w:tcPr>
        <w:p w:rsidR="008F32DC" w:rsidRPr="00B51C44" w:rsidRDefault="008F32DC" w:rsidP="00805D0D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Bankname: Deutsche Bank</w:t>
          </w:r>
          <w:r>
            <w:rPr>
              <w:rFonts w:ascii="Arial" w:hAnsi="Arial" w:cs="Arial"/>
              <w:sz w:val="16"/>
              <w:szCs w:val="16"/>
            </w:rPr>
            <w:tab/>
          </w:r>
        </w:p>
        <w:p w:rsidR="008F32DC" w:rsidRPr="00B51C44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Konto: 2121222</w:t>
          </w:r>
        </w:p>
        <w:p w:rsidR="008F32DC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BLZ: 7731234</w:t>
          </w:r>
          <w:r w:rsidRPr="00B51C44">
            <w:rPr>
              <w:rFonts w:ascii="Arial" w:hAnsi="Arial" w:cs="Arial"/>
              <w:sz w:val="16"/>
              <w:szCs w:val="16"/>
            </w:rPr>
            <w:t xml:space="preserve"> </w:t>
          </w:r>
        </w:p>
        <w:p w:rsidR="008F32DC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Steuernummer: 1212234 </w:t>
          </w:r>
        </w:p>
        <w:p w:rsidR="008F32DC" w:rsidRPr="009E66D3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  <w:r w:rsidRPr="009E66D3">
            <w:rPr>
              <w:rFonts w:ascii="Arial" w:hAnsi="Arial" w:cs="Arial"/>
              <w:sz w:val="16"/>
              <w:szCs w:val="16"/>
            </w:rPr>
            <w:t>USt-ID-Nr</w:t>
          </w:r>
          <w:r>
            <w:rPr>
              <w:rFonts w:ascii="Arial" w:hAnsi="Arial" w:cs="Arial"/>
              <w:sz w:val="16"/>
              <w:szCs w:val="16"/>
            </w:rPr>
            <w:t>: 86531222</w:t>
          </w:r>
          <w:r w:rsidRPr="009E66D3">
            <w:rPr>
              <w:rFonts w:ascii="Arial" w:hAnsi="Arial" w:cs="Arial"/>
              <w:sz w:val="16"/>
              <w:szCs w:val="16"/>
            </w:rPr>
            <w:t xml:space="preserve"> </w:t>
          </w:r>
        </w:p>
      </w:tc>
      <w:tc>
        <w:tcPr>
          <w:tcW w:w="2160" w:type="dxa"/>
        </w:tcPr>
        <w:p w:rsidR="008F32DC" w:rsidRPr="00B51C44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Amtsgericht Stuttgart</w:t>
          </w:r>
        </w:p>
        <w:p w:rsidR="008F32DC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HRB</w:t>
          </w:r>
          <w:r w:rsidRPr="00B51C44"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sz w:val="16"/>
              <w:szCs w:val="16"/>
            </w:rPr>
            <w:t>83992</w:t>
          </w:r>
        </w:p>
        <w:p w:rsidR="008F32DC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</w:t>
          </w:r>
          <w:r w:rsidRPr="00B51C44">
            <w:rPr>
              <w:rFonts w:ascii="Arial" w:hAnsi="Arial" w:cs="Arial"/>
              <w:sz w:val="16"/>
              <w:szCs w:val="16"/>
            </w:rPr>
            <w:t xml:space="preserve">irmensitz: </w:t>
          </w:r>
          <w:r w:rsidR="002F22D0">
            <w:rPr>
              <w:rFonts w:ascii="Arial" w:hAnsi="Arial" w:cs="Arial"/>
              <w:noProof/>
              <w:sz w:val="16"/>
              <w:szCs w:val="16"/>
            </w:rPr>
            <w:t>«myCity»</w:t>
          </w:r>
        </w:p>
        <w:p w:rsidR="008F32DC" w:rsidRPr="00B51C44" w:rsidRDefault="008F32DC" w:rsidP="005902F1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340" w:type="dxa"/>
        </w:tcPr>
        <w:p w:rsidR="008F32DC" w:rsidRPr="00BE6726" w:rsidRDefault="002F22D0">
          <w:pPr>
            <w:pStyle w:val="Fuzeile"/>
            <w:rPr>
              <w:rFonts w:ascii="Arial" w:hAnsi="Arial" w:cs="Arial"/>
              <w:sz w:val="16"/>
              <w:szCs w:val="16"/>
              <w:lang w:val="en-GB"/>
            </w:rPr>
          </w:pPr>
          <w:r>
            <w:rPr>
              <w:rFonts w:ascii="Arial" w:hAnsi="Arial" w:cs="Arial"/>
              <w:noProof/>
              <w:sz w:val="16"/>
              <w:szCs w:val="16"/>
              <w:lang w:val="en-GB"/>
            </w:rPr>
            <w:t>«myStreet»</w:t>
          </w:r>
          <w:r w:rsidR="008F32DC" w:rsidRPr="00BE6726">
            <w:rPr>
              <w:rFonts w:ascii="Arial" w:hAnsi="Arial" w:cs="Arial"/>
              <w:sz w:val="16"/>
              <w:szCs w:val="16"/>
              <w:lang w:val="en-GB"/>
            </w:rPr>
            <w:t xml:space="preserve"> </w:t>
          </w:r>
          <w:r>
            <w:rPr>
              <w:rFonts w:ascii="Arial" w:hAnsi="Arial" w:cs="Arial"/>
              <w:noProof/>
              <w:sz w:val="16"/>
              <w:szCs w:val="16"/>
              <w:lang w:val="en-GB"/>
            </w:rPr>
            <w:t>«myStreetNumber»</w:t>
          </w:r>
        </w:p>
        <w:p w:rsidR="008F32DC" w:rsidRPr="00BE6726" w:rsidRDefault="002F22D0">
          <w:pPr>
            <w:pStyle w:val="Fuzeile"/>
            <w:rPr>
              <w:rFonts w:ascii="Arial" w:hAnsi="Arial" w:cs="Arial"/>
              <w:sz w:val="16"/>
              <w:szCs w:val="16"/>
              <w:lang w:val="en-GB"/>
            </w:rPr>
          </w:pPr>
          <w:r>
            <w:rPr>
              <w:rFonts w:ascii="Arial" w:hAnsi="Arial" w:cs="Arial"/>
              <w:noProof/>
              <w:sz w:val="16"/>
              <w:szCs w:val="16"/>
              <w:lang w:val="en-GB"/>
            </w:rPr>
            <w:t>«myAreaCode»</w:t>
          </w:r>
          <w:r w:rsidR="008F32DC" w:rsidRPr="00BE6726">
            <w:rPr>
              <w:rFonts w:ascii="Arial" w:hAnsi="Arial" w:cs="Arial"/>
              <w:sz w:val="16"/>
              <w:szCs w:val="16"/>
              <w:lang w:val="en-GB"/>
            </w:rPr>
            <w:t xml:space="preserve"> </w:t>
          </w:r>
          <w:r>
            <w:rPr>
              <w:rFonts w:ascii="Arial" w:hAnsi="Arial" w:cs="Arial"/>
              <w:noProof/>
              <w:sz w:val="16"/>
              <w:szCs w:val="16"/>
              <w:lang w:val="en-GB"/>
            </w:rPr>
            <w:t>«myCity»</w:t>
          </w:r>
        </w:p>
        <w:p w:rsidR="008F32DC" w:rsidRPr="0048113B" w:rsidRDefault="008F32DC">
          <w:pPr>
            <w:pStyle w:val="Fuzeile"/>
            <w:rPr>
              <w:rFonts w:ascii="Arial" w:hAnsi="Arial" w:cs="Arial"/>
              <w:sz w:val="16"/>
              <w:szCs w:val="16"/>
              <w:lang w:val="en-GB"/>
            </w:rPr>
          </w:pPr>
          <w:r w:rsidRPr="00BE6726">
            <w:rPr>
              <w:rFonts w:ascii="Arial" w:hAnsi="Arial" w:cs="Arial"/>
              <w:sz w:val="16"/>
              <w:szCs w:val="16"/>
              <w:lang w:val="en-GB"/>
            </w:rPr>
            <w:t>Tel.</w:t>
          </w:r>
          <w:r w:rsidRPr="0048113B">
            <w:rPr>
              <w:rFonts w:ascii="Arial" w:hAnsi="Arial" w:cs="Arial"/>
              <w:sz w:val="16"/>
              <w:szCs w:val="16"/>
              <w:lang w:val="en-GB"/>
            </w:rPr>
            <w:t>:</w:t>
          </w:r>
          <w:r w:rsidR="002F22D0">
            <w:rPr>
              <w:rFonts w:ascii="Arial" w:hAnsi="Arial" w:cs="Arial"/>
              <w:noProof/>
              <w:sz w:val="16"/>
              <w:szCs w:val="16"/>
              <w:lang w:val="en-GB"/>
            </w:rPr>
            <w:t>«myTelephone»</w:t>
          </w:r>
        </w:p>
        <w:p w:rsidR="008F32DC" w:rsidRPr="00B51C44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</w:t>
          </w:r>
          <w:r w:rsidRPr="00B51C44">
            <w:rPr>
              <w:rFonts w:ascii="Arial" w:hAnsi="Arial" w:cs="Arial"/>
              <w:sz w:val="16"/>
              <w:szCs w:val="16"/>
            </w:rPr>
            <w:t>ax.:</w:t>
          </w:r>
          <w:r w:rsidR="002F22D0">
            <w:rPr>
              <w:rFonts w:ascii="Arial" w:hAnsi="Arial" w:cs="Arial"/>
              <w:noProof/>
              <w:sz w:val="16"/>
              <w:szCs w:val="16"/>
            </w:rPr>
            <w:t>«myFax»</w:t>
          </w:r>
        </w:p>
        <w:p w:rsidR="008F32DC" w:rsidRPr="00B51C44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800" w:type="dxa"/>
        </w:tcPr>
        <w:p w:rsidR="008F32DC" w:rsidRPr="00B51C44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Geschäftsführung</w:t>
          </w:r>
          <w:r w:rsidRPr="00B51C44">
            <w:rPr>
              <w:rFonts w:ascii="Arial" w:hAnsi="Arial" w:cs="Arial"/>
              <w:sz w:val="16"/>
              <w:szCs w:val="16"/>
            </w:rPr>
            <w:t>:</w:t>
          </w:r>
        </w:p>
        <w:p w:rsidR="008F32DC" w:rsidRPr="00B51C44" w:rsidRDefault="002F22D0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</w:rPr>
            <w:t>«mySurname»</w:t>
          </w:r>
        </w:p>
        <w:p w:rsidR="008F32DC" w:rsidRPr="00B51C44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</w:tr>
  </w:tbl>
  <w:p w:rsidR="008F32DC" w:rsidRDefault="008F32DC">
    <w:pPr>
      <w:pStyle w:val="Fuzeile"/>
      <w:rPr>
        <w:color w:val="3A7728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4AC" w:rsidRDefault="001024AC">
      <w:r>
        <w:separator/>
      </w:r>
    </w:p>
  </w:footnote>
  <w:footnote w:type="continuationSeparator" w:id="0">
    <w:p w:rsidR="001024AC" w:rsidRDefault="00102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D52" w:rsidRDefault="00431108">
    <w:pPr>
      <w:pStyle w:val="Kopfzeile"/>
      <w:ind w:right="-1964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1FF6ED1" wp14:editId="7F4B182C">
          <wp:simplePos x="0" y="0"/>
          <wp:positionH relativeFrom="column">
            <wp:posOffset>4204970</wp:posOffset>
          </wp:positionH>
          <wp:positionV relativeFrom="paragraph">
            <wp:posOffset>-534670</wp:posOffset>
          </wp:positionV>
          <wp:extent cx="1342971" cy="425654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g4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93" t="27311" r="22570" b="31933"/>
                  <a:stretch/>
                </pic:blipFill>
                <pic:spPr bwMode="auto">
                  <a:xfrm>
                    <a:off x="0" y="0"/>
                    <a:ext cx="1342971" cy="4256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596">
      <w:rPr>
        <w:noProof/>
      </w:rPr>
      <w:drawing>
        <wp:anchor distT="0" distB="0" distL="114300" distR="114300" simplePos="0" relativeHeight="251657216" behindDoc="0" locked="0" layoutInCell="1" allowOverlap="1" wp14:anchorId="0488E262" wp14:editId="12618386">
          <wp:simplePos x="0" y="0"/>
          <wp:positionH relativeFrom="column">
            <wp:posOffset>-1024255</wp:posOffset>
          </wp:positionH>
          <wp:positionV relativeFrom="paragraph">
            <wp:posOffset>-48895</wp:posOffset>
          </wp:positionV>
          <wp:extent cx="7772400" cy="9525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D52" w:rsidRPr="00B60305" w:rsidRDefault="00F71799" w:rsidP="008F32DC">
    <w:pPr>
      <w:pStyle w:val="Kopfzeile"/>
      <w:tabs>
        <w:tab w:val="clear" w:pos="4536"/>
        <w:tab w:val="clear" w:pos="9072"/>
        <w:tab w:val="left" w:pos="8460"/>
      </w:tabs>
      <w:ind w:right="22"/>
      <w:jc w:val="right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EB3B65D" wp14:editId="3F67D305">
              <wp:simplePos x="0" y="0"/>
              <wp:positionH relativeFrom="column">
                <wp:posOffset>-914400</wp:posOffset>
              </wp:positionH>
              <wp:positionV relativeFrom="paragraph">
                <wp:posOffset>4619625</wp:posOffset>
              </wp:positionV>
              <wp:extent cx="228600" cy="0"/>
              <wp:effectExtent l="9525" t="9525" r="9525" b="9525"/>
              <wp:wrapNone/>
              <wp:docPr id="6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3A77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1B14C7" id="Line 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363.75pt" to="-54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" strokecolor="#3a7728" strokeweight=".25pt"/>
          </w:pict>
        </mc:Fallback>
      </mc:AlternateContent>
    </w: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D173A5D" wp14:editId="4F26C991">
              <wp:simplePos x="0" y="0"/>
              <wp:positionH relativeFrom="column">
                <wp:posOffset>-914400</wp:posOffset>
              </wp:positionH>
              <wp:positionV relativeFrom="paragraph">
                <wp:posOffset>2788920</wp:posOffset>
              </wp:positionV>
              <wp:extent cx="228600" cy="0"/>
              <wp:effectExtent l="9525" t="7620" r="9525" b="11430"/>
              <wp:wrapNone/>
              <wp:docPr id="5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3A77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5425BD" id="Line 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219.6pt" to="-54pt,2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" strokecolor="#3a7728" strokeweight="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2DC" w:rsidRDefault="008F32DC">
    <w:pPr>
      <w:pStyle w:val="Kopfzeile"/>
      <w:ind w:right="-1964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2DC" w:rsidRPr="00B60305" w:rsidRDefault="00F71799" w:rsidP="008F32DC">
    <w:pPr>
      <w:pStyle w:val="Kopfzeile"/>
      <w:tabs>
        <w:tab w:val="clear" w:pos="4536"/>
        <w:tab w:val="clear" w:pos="9072"/>
        <w:tab w:val="left" w:pos="8460"/>
      </w:tabs>
      <w:ind w:right="22"/>
      <w:jc w:val="right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F06E462" wp14:editId="0674640A">
              <wp:simplePos x="0" y="0"/>
              <wp:positionH relativeFrom="column">
                <wp:posOffset>3886200</wp:posOffset>
              </wp:positionH>
              <wp:positionV relativeFrom="paragraph">
                <wp:posOffset>960120</wp:posOffset>
              </wp:positionV>
              <wp:extent cx="1828800" cy="149098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49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32DC" w:rsidRPr="008F32DC" w:rsidRDefault="002F22D0" w:rsidP="00EF599D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en-GB"/>
                            </w:rPr>
                            <w:t>«myCompanyName»</w:t>
                          </w:r>
                        </w:p>
                        <w:p w:rsidR="008F32DC" w:rsidRPr="008F32DC" w:rsidRDefault="002F22D0" w:rsidP="00EF599D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en-GB"/>
                            </w:rPr>
                            <w:t>«myStreet»</w:t>
                          </w:r>
                          <w:r w:rsidR="008F32DC" w:rsidRPr="008F32DC"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en-GB"/>
                            </w:rPr>
                            <w:t>«myStreetNumber»</w:t>
                          </w:r>
                        </w:p>
                        <w:p w:rsidR="008F32DC" w:rsidRPr="008F32DC" w:rsidRDefault="002F22D0" w:rsidP="00EF599D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en-GB"/>
                            </w:rPr>
                            <w:t>«myAreaCode»</w:t>
                          </w:r>
                          <w:r w:rsidR="008F32DC" w:rsidRPr="008F32DC"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en-GB"/>
                            </w:rPr>
                            <w:t>«myCity»</w:t>
                          </w:r>
                        </w:p>
                        <w:p w:rsidR="008F32DC" w:rsidRPr="008F32DC" w:rsidRDefault="008F32DC" w:rsidP="00A8063A">
                          <w:pPr>
                            <w:tabs>
                              <w:tab w:val="left" w:pos="434"/>
                            </w:tabs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8F32DC" w:rsidRPr="008F32DC" w:rsidRDefault="008F32DC" w:rsidP="00A8063A">
                          <w:pPr>
                            <w:tabs>
                              <w:tab w:val="left" w:pos="434"/>
                            </w:tabs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</w:pPr>
                          <w:r w:rsidRPr="008F32DC"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  <w:t>Tel.:</w:t>
                          </w:r>
                          <w:r w:rsidRPr="008F32DC"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  <w:tab/>
                          </w:r>
                          <w:r w:rsidR="002F22D0"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en-GB"/>
                            </w:rPr>
                            <w:t>«myTelephone»</w:t>
                          </w:r>
                        </w:p>
                        <w:p w:rsidR="008F32DC" w:rsidRPr="008F32DC" w:rsidRDefault="008F32DC" w:rsidP="00A8063A">
                          <w:pPr>
                            <w:tabs>
                              <w:tab w:val="left" w:pos="434"/>
                            </w:tabs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</w:pPr>
                          <w:r w:rsidRPr="008F32DC"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  <w:t>Fax.:</w:t>
                          </w:r>
                          <w:r w:rsidRPr="008F32DC"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  <w:tab/>
                          </w:r>
                          <w:r w:rsidR="002F22D0"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en-GB"/>
                            </w:rPr>
                            <w:t>«myFax»</w:t>
                          </w:r>
                        </w:p>
                        <w:p w:rsidR="008F32DC" w:rsidRPr="008F32DC" w:rsidRDefault="008F32DC" w:rsidP="00EF599D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8F32DC" w:rsidRPr="008F32DC" w:rsidRDefault="002F22D0" w:rsidP="00EF599D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  <w:lang w:val="en-GB"/>
                            </w:rPr>
                            <w:t>«myWebpage»</w:t>
                          </w:r>
                        </w:p>
                        <w:p w:rsidR="008F32DC" w:rsidRDefault="002F22D0" w:rsidP="00EF599D">
                          <w:pP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</w:rPr>
                            <w:t>«myEmail»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06E46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06pt;margin-top:75.6pt;width:2in;height:117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4nOtwIAALo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" filled="f" stroked="f">
              <v:textbox>
                <w:txbxContent>
                  <w:p w:rsidR="008F32DC" w:rsidRPr="008F32DC" w:rsidRDefault="002F22D0" w:rsidP="00EF599D">
                    <w:pPr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  <w:lang w:val="en-GB"/>
                      </w:rPr>
                      <w:t>«myCompanyName»</w:t>
                    </w:r>
                  </w:p>
                  <w:p w:rsidR="008F32DC" w:rsidRPr="008F32DC" w:rsidRDefault="002F22D0" w:rsidP="00EF599D">
                    <w:pPr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  <w:lang w:val="en-GB"/>
                      </w:rPr>
                      <w:t>«myStreet»</w:t>
                    </w:r>
                    <w:r w:rsidR="008F32DC" w:rsidRPr="008F32DC"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  <w:lang w:val="en-GB"/>
                      </w:rPr>
                      <w:t>«myStreetNumber»</w:t>
                    </w:r>
                  </w:p>
                  <w:p w:rsidR="008F32DC" w:rsidRPr="008F32DC" w:rsidRDefault="002F22D0" w:rsidP="00EF599D">
                    <w:pPr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  <w:lang w:val="en-GB"/>
                      </w:rPr>
                      <w:t>«myAreaCode»</w:t>
                    </w:r>
                    <w:r w:rsidR="008F32DC" w:rsidRPr="008F32DC"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  <w:lang w:val="en-GB"/>
                      </w:rPr>
                      <w:t>«myCity»</w:t>
                    </w:r>
                  </w:p>
                  <w:p w:rsidR="008F32DC" w:rsidRPr="008F32DC" w:rsidRDefault="008F32DC" w:rsidP="00A8063A">
                    <w:pPr>
                      <w:tabs>
                        <w:tab w:val="left" w:pos="434"/>
                      </w:tabs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</w:pPr>
                  </w:p>
                  <w:p w:rsidR="008F32DC" w:rsidRPr="008F32DC" w:rsidRDefault="008F32DC" w:rsidP="00A8063A">
                    <w:pPr>
                      <w:tabs>
                        <w:tab w:val="left" w:pos="434"/>
                      </w:tabs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</w:pPr>
                    <w:r w:rsidRPr="008F32DC"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  <w:t>Tel.:</w:t>
                    </w:r>
                    <w:r w:rsidRPr="008F32DC"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  <w:tab/>
                    </w:r>
                    <w:r w:rsidR="002F22D0">
                      <w:rPr>
                        <w:rFonts w:ascii="Tahoma" w:hAnsi="Tahoma" w:cs="Tahoma"/>
                        <w:noProof/>
                        <w:sz w:val="16"/>
                        <w:szCs w:val="16"/>
                        <w:lang w:val="en-GB"/>
                      </w:rPr>
                      <w:t>«myTelephone»</w:t>
                    </w:r>
                  </w:p>
                  <w:p w:rsidR="008F32DC" w:rsidRPr="008F32DC" w:rsidRDefault="008F32DC" w:rsidP="00A8063A">
                    <w:pPr>
                      <w:tabs>
                        <w:tab w:val="left" w:pos="434"/>
                      </w:tabs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</w:pPr>
                    <w:r w:rsidRPr="008F32DC"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  <w:t>Fax.:</w:t>
                    </w:r>
                    <w:r w:rsidRPr="008F32DC"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  <w:tab/>
                    </w:r>
                    <w:r w:rsidR="002F22D0">
                      <w:rPr>
                        <w:rFonts w:ascii="Tahoma" w:hAnsi="Tahoma" w:cs="Tahoma"/>
                        <w:noProof/>
                        <w:sz w:val="16"/>
                        <w:szCs w:val="16"/>
                        <w:lang w:val="en-GB"/>
                      </w:rPr>
                      <w:t>«myFax»</w:t>
                    </w:r>
                  </w:p>
                  <w:p w:rsidR="008F32DC" w:rsidRPr="008F32DC" w:rsidRDefault="008F32DC" w:rsidP="00EF599D">
                    <w:pPr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</w:pPr>
                  </w:p>
                  <w:p w:rsidR="008F32DC" w:rsidRPr="008F32DC" w:rsidRDefault="002F22D0" w:rsidP="00EF599D">
                    <w:pPr>
                      <w:rPr>
                        <w:rFonts w:ascii="Tahoma" w:hAnsi="Tahoma" w:cs="Tahoma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  <w:lang w:val="en-GB"/>
                      </w:rPr>
                      <w:t>«myWebpage»</w:t>
                    </w:r>
                  </w:p>
                  <w:p w:rsidR="008F32DC" w:rsidRDefault="002F22D0" w:rsidP="00EF599D">
                    <w:pPr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</w:rPr>
                      <w:t>«myEmail»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3A2E7E58" wp14:editId="24B1BDFA">
              <wp:simplePos x="0" y="0"/>
              <wp:positionH relativeFrom="column">
                <wp:posOffset>-114300</wp:posOffset>
              </wp:positionH>
              <wp:positionV relativeFrom="paragraph">
                <wp:posOffset>960120</wp:posOffset>
              </wp:positionV>
              <wp:extent cx="3771900" cy="22352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32DC" w:rsidRPr="00AA1D52" w:rsidRDefault="002F22D0">
                          <w:pPr>
                            <w:pStyle w:val="Kopfzeile"/>
                            <w:rPr>
                              <w:rFonts w:ascii="Tahoma" w:hAnsi="Tahoma" w:cs="Tahoma"/>
                              <w:color w:val="000000"/>
                              <w:sz w:val="12"/>
                              <w:szCs w:val="12"/>
                              <w:lang w:val="en-GB"/>
                            </w:rPr>
                          </w:pPr>
                          <w:r w:rsidRPr="00AA1D52">
                            <w:rPr>
                              <w:rFonts w:ascii="Tahoma" w:hAnsi="Tahoma" w:cs="Tahoma"/>
                              <w:noProof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«myCompanyName»</w:t>
                          </w:r>
                          <w:r w:rsidR="008F32DC" w:rsidRPr="00AA1D52">
                            <w:rPr>
                              <w:rFonts w:ascii="Tahoma" w:hAnsi="Tahoma" w:cs="Tahoma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 </w:t>
                          </w:r>
                          <w:r w:rsidR="008F32DC" w:rsidRPr="005A4847">
                            <w:rPr>
                              <w:rFonts w:ascii="Tahoma" w:hAnsi="Tahoma" w:cs="Tahoma"/>
                              <w:color w:val="000000"/>
                              <w:sz w:val="12"/>
                              <w:szCs w:val="12"/>
                            </w:rPr>
                            <w:sym w:font="Symbol" w:char="F0D7"/>
                          </w:r>
                          <w:r w:rsidR="008F32DC" w:rsidRPr="00AA1D52">
                            <w:rPr>
                              <w:rFonts w:ascii="Tahoma" w:hAnsi="Tahoma" w:cs="Tahoma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 </w:t>
                          </w:r>
                          <w:r w:rsidRPr="00AA1D52">
                            <w:rPr>
                              <w:rFonts w:ascii="Tahoma" w:hAnsi="Tahoma" w:cs="Tahoma"/>
                              <w:noProof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«myStreet»</w:t>
                          </w:r>
                          <w:r w:rsidR="008F32DC" w:rsidRPr="00AA1D52">
                            <w:rPr>
                              <w:rFonts w:ascii="Tahoma" w:hAnsi="Tahoma" w:cs="Tahoma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 </w:t>
                          </w:r>
                          <w:r w:rsidRPr="00AA1D52">
                            <w:rPr>
                              <w:rFonts w:ascii="Tahoma" w:hAnsi="Tahoma" w:cs="Tahoma"/>
                              <w:noProof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«myStreetNumber»</w:t>
                          </w:r>
                          <w:r w:rsidR="008F32DC" w:rsidRPr="00AA1D52">
                            <w:rPr>
                              <w:rFonts w:ascii="Tahoma" w:hAnsi="Tahoma" w:cs="Tahoma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 </w:t>
                          </w:r>
                          <w:r w:rsidR="008F32DC" w:rsidRPr="005A4847">
                            <w:rPr>
                              <w:rFonts w:ascii="Tahoma" w:hAnsi="Tahoma" w:cs="Tahoma"/>
                              <w:color w:val="000000"/>
                              <w:sz w:val="12"/>
                              <w:szCs w:val="12"/>
                            </w:rPr>
                            <w:sym w:font="Symbol" w:char="F0D7"/>
                          </w:r>
                          <w:r w:rsidR="008F32DC" w:rsidRPr="00AA1D52">
                            <w:rPr>
                              <w:rFonts w:ascii="Tahoma" w:hAnsi="Tahoma" w:cs="Tahoma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 </w:t>
                          </w:r>
                          <w:r w:rsidRPr="00AA1D52">
                            <w:rPr>
                              <w:rFonts w:ascii="Tahoma" w:hAnsi="Tahoma" w:cs="Tahoma"/>
                              <w:noProof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«myAreaCode»</w:t>
                          </w:r>
                          <w:r w:rsidR="008F32DC" w:rsidRPr="00AA1D52">
                            <w:rPr>
                              <w:rFonts w:ascii="Tahoma" w:hAnsi="Tahoma" w:cs="Tahoma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 </w:t>
                          </w:r>
                          <w:r w:rsidRPr="00AA1D52">
                            <w:rPr>
                              <w:rFonts w:ascii="Tahoma" w:hAnsi="Tahoma" w:cs="Tahoma"/>
                              <w:noProof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«myCity»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2E7E58" id="Text Box 4" o:spid="_x0000_s1027" type="#_x0000_t202" style="position:absolute;left:0;text-align:left;margin-left:-9pt;margin-top:75.6pt;width:297pt;height:17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" filled="f" stroked="f">
              <v:textbox>
                <w:txbxContent>
                  <w:p w:rsidR="008F32DC" w:rsidRPr="00AA1D52" w:rsidRDefault="002F22D0">
                    <w:pPr>
                      <w:pStyle w:val="Kopfzeile"/>
                      <w:rPr>
                        <w:rFonts w:ascii="Tahoma" w:hAnsi="Tahoma" w:cs="Tahoma"/>
                        <w:color w:val="000000"/>
                        <w:sz w:val="12"/>
                        <w:szCs w:val="12"/>
                        <w:lang w:val="en-GB"/>
                      </w:rPr>
                    </w:pPr>
                    <w:r w:rsidRPr="00AA1D52">
                      <w:rPr>
                        <w:rFonts w:ascii="Tahoma" w:hAnsi="Tahoma" w:cs="Tahoma"/>
                        <w:noProof/>
                        <w:color w:val="000000"/>
                        <w:sz w:val="12"/>
                        <w:szCs w:val="12"/>
                        <w:lang w:val="en-GB"/>
                      </w:rPr>
                      <w:t>«myCompanyName»</w:t>
                    </w:r>
                    <w:r w:rsidR="008F32DC" w:rsidRPr="00AA1D52">
                      <w:rPr>
                        <w:rFonts w:ascii="Tahoma" w:hAnsi="Tahoma" w:cs="Tahoma"/>
                        <w:color w:val="000000"/>
                        <w:sz w:val="12"/>
                        <w:szCs w:val="12"/>
                        <w:lang w:val="en-GB"/>
                      </w:rPr>
                      <w:t xml:space="preserve"> </w:t>
                    </w:r>
                    <w:r w:rsidR="008F32DC" w:rsidRPr="005A4847">
                      <w:rPr>
                        <w:rFonts w:ascii="Tahoma" w:hAnsi="Tahoma" w:cs="Tahoma"/>
                        <w:color w:val="000000"/>
                        <w:sz w:val="12"/>
                        <w:szCs w:val="12"/>
                      </w:rPr>
                      <w:sym w:font="Symbol" w:char="F0D7"/>
                    </w:r>
                    <w:r w:rsidR="008F32DC" w:rsidRPr="00AA1D52">
                      <w:rPr>
                        <w:rFonts w:ascii="Tahoma" w:hAnsi="Tahoma" w:cs="Tahoma"/>
                        <w:color w:val="000000"/>
                        <w:sz w:val="12"/>
                        <w:szCs w:val="12"/>
                        <w:lang w:val="en-GB"/>
                      </w:rPr>
                      <w:t xml:space="preserve"> </w:t>
                    </w:r>
                    <w:r w:rsidRPr="00AA1D52">
                      <w:rPr>
                        <w:rFonts w:ascii="Tahoma" w:hAnsi="Tahoma" w:cs="Tahoma"/>
                        <w:noProof/>
                        <w:color w:val="000000"/>
                        <w:sz w:val="12"/>
                        <w:szCs w:val="12"/>
                        <w:lang w:val="en-GB"/>
                      </w:rPr>
                      <w:t>«myStreet»</w:t>
                    </w:r>
                    <w:r w:rsidR="008F32DC" w:rsidRPr="00AA1D52">
                      <w:rPr>
                        <w:rFonts w:ascii="Tahoma" w:hAnsi="Tahoma" w:cs="Tahoma"/>
                        <w:color w:val="000000"/>
                        <w:sz w:val="12"/>
                        <w:szCs w:val="12"/>
                        <w:lang w:val="en-GB"/>
                      </w:rPr>
                      <w:t xml:space="preserve"> </w:t>
                    </w:r>
                    <w:r w:rsidRPr="00AA1D52">
                      <w:rPr>
                        <w:rFonts w:ascii="Tahoma" w:hAnsi="Tahoma" w:cs="Tahoma"/>
                        <w:noProof/>
                        <w:color w:val="000000"/>
                        <w:sz w:val="12"/>
                        <w:szCs w:val="12"/>
                        <w:lang w:val="en-GB"/>
                      </w:rPr>
                      <w:t>«myStreetNumber»</w:t>
                    </w:r>
                    <w:r w:rsidR="008F32DC" w:rsidRPr="00AA1D52">
                      <w:rPr>
                        <w:rFonts w:ascii="Tahoma" w:hAnsi="Tahoma" w:cs="Tahoma"/>
                        <w:color w:val="000000"/>
                        <w:sz w:val="12"/>
                        <w:szCs w:val="12"/>
                        <w:lang w:val="en-GB"/>
                      </w:rPr>
                      <w:t xml:space="preserve"> </w:t>
                    </w:r>
                    <w:r w:rsidR="008F32DC" w:rsidRPr="005A4847">
                      <w:rPr>
                        <w:rFonts w:ascii="Tahoma" w:hAnsi="Tahoma" w:cs="Tahoma"/>
                        <w:color w:val="000000"/>
                        <w:sz w:val="12"/>
                        <w:szCs w:val="12"/>
                      </w:rPr>
                      <w:sym w:font="Symbol" w:char="F0D7"/>
                    </w:r>
                    <w:r w:rsidR="008F32DC" w:rsidRPr="00AA1D52">
                      <w:rPr>
                        <w:rFonts w:ascii="Tahoma" w:hAnsi="Tahoma" w:cs="Tahoma"/>
                        <w:color w:val="000000"/>
                        <w:sz w:val="12"/>
                        <w:szCs w:val="12"/>
                        <w:lang w:val="en-GB"/>
                      </w:rPr>
                      <w:t xml:space="preserve"> </w:t>
                    </w:r>
                    <w:r w:rsidRPr="00AA1D52">
                      <w:rPr>
                        <w:rFonts w:ascii="Tahoma" w:hAnsi="Tahoma" w:cs="Tahoma"/>
                        <w:noProof/>
                        <w:color w:val="000000"/>
                        <w:sz w:val="12"/>
                        <w:szCs w:val="12"/>
                        <w:lang w:val="en-GB"/>
                      </w:rPr>
                      <w:t>«myAreaCode»</w:t>
                    </w:r>
                    <w:r w:rsidR="008F32DC" w:rsidRPr="00AA1D52">
                      <w:rPr>
                        <w:rFonts w:ascii="Tahoma" w:hAnsi="Tahoma" w:cs="Tahoma"/>
                        <w:color w:val="000000"/>
                        <w:sz w:val="12"/>
                        <w:szCs w:val="12"/>
                        <w:lang w:val="en-GB"/>
                      </w:rPr>
                      <w:t xml:space="preserve"> </w:t>
                    </w:r>
                    <w:r w:rsidRPr="00AA1D52">
                      <w:rPr>
                        <w:rFonts w:ascii="Tahoma" w:hAnsi="Tahoma" w:cs="Tahoma"/>
                        <w:noProof/>
                        <w:color w:val="000000"/>
                        <w:sz w:val="12"/>
                        <w:szCs w:val="12"/>
                        <w:lang w:val="en-GB"/>
                      </w:rPr>
                      <w:t>«myCity»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51D1E8A6" wp14:editId="7CD7176C">
              <wp:simplePos x="0" y="0"/>
              <wp:positionH relativeFrom="column">
                <wp:posOffset>-914400</wp:posOffset>
              </wp:positionH>
              <wp:positionV relativeFrom="paragraph">
                <wp:posOffset>4619625</wp:posOffset>
              </wp:positionV>
              <wp:extent cx="228600" cy="0"/>
              <wp:effectExtent l="9525" t="9525" r="9525" b="9525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3A77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E5C754" id="Line 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363.75pt" to="-54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" strokecolor="#3a7728" strokeweight=".25pt"/>
          </w:pict>
        </mc:Fallback>
      </mc:AlternateContent>
    </w: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2AA7262" wp14:editId="3FF30606">
              <wp:simplePos x="0" y="0"/>
              <wp:positionH relativeFrom="column">
                <wp:posOffset>-914400</wp:posOffset>
              </wp:positionH>
              <wp:positionV relativeFrom="paragraph">
                <wp:posOffset>2788920</wp:posOffset>
              </wp:positionV>
              <wp:extent cx="228600" cy="0"/>
              <wp:effectExtent l="9525" t="7620" r="9525" b="1143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3A77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DE2734" id="Line 1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219.6pt" to="-54pt,2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" strokecolor="#3a7728" strokeweight=".25pt"/>
          </w:pict>
        </mc:Fallback>
      </mc:AlternateContent>
    </w:r>
    <w:r w:rsidR="002F22D0">
      <w:rPr>
        <w:noProof/>
        <w:sz w:val="28"/>
        <w:szCs w:val="28"/>
      </w:rPr>
      <w:t>«myCompanyName»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C037BA"/>
    <w:multiLevelType w:val="hybridMultilevel"/>
    <w:tmpl w:val="D7AA1B50"/>
    <w:lvl w:ilvl="0" w:tplc="F5ECEA72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E77EE"/>
    <w:multiLevelType w:val="hybridMultilevel"/>
    <w:tmpl w:val="6A7C8F4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234f33,#3a7728,#ddd,#f0f0f0,#f5f5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E11"/>
    <w:rsid w:val="0002137E"/>
    <w:rsid w:val="00027030"/>
    <w:rsid w:val="000314A6"/>
    <w:rsid w:val="000336D3"/>
    <w:rsid w:val="00043C14"/>
    <w:rsid w:val="00070B26"/>
    <w:rsid w:val="00073470"/>
    <w:rsid w:val="000823DE"/>
    <w:rsid w:val="000914C8"/>
    <w:rsid w:val="00096D8C"/>
    <w:rsid w:val="000A20ED"/>
    <w:rsid w:val="000A274E"/>
    <w:rsid w:val="000B1E62"/>
    <w:rsid w:val="000C19B1"/>
    <w:rsid w:val="000D6284"/>
    <w:rsid w:val="000E0783"/>
    <w:rsid w:val="000F33AA"/>
    <w:rsid w:val="001024AC"/>
    <w:rsid w:val="00103928"/>
    <w:rsid w:val="0010411F"/>
    <w:rsid w:val="001079C9"/>
    <w:rsid w:val="001246DE"/>
    <w:rsid w:val="00126451"/>
    <w:rsid w:val="0012681F"/>
    <w:rsid w:val="0013304D"/>
    <w:rsid w:val="00155A88"/>
    <w:rsid w:val="0016245D"/>
    <w:rsid w:val="0016463F"/>
    <w:rsid w:val="00185F3E"/>
    <w:rsid w:val="00193F39"/>
    <w:rsid w:val="001A01BB"/>
    <w:rsid w:val="001A252B"/>
    <w:rsid w:val="0020624D"/>
    <w:rsid w:val="00230DA3"/>
    <w:rsid w:val="00233C65"/>
    <w:rsid w:val="00236860"/>
    <w:rsid w:val="002640AA"/>
    <w:rsid w:val="0027341E"/>
    <w:rsid w:val="00273873"/>
    <w:rsid w:val="00281B86"/>
    <w:rsid w:val="00281D1E"/>
    <w:rsid w:val="002A1E99"/>
    <w:rsid w:val="002B5CE7"/>
    <w:rsid w:val="002C35A5"/>
    <w:rsid w:val="002C5FB1"/>
    <w:rsid w:val="002E1393"/>
    <w:rsid w:val="002F22D0"/>
    <w:rsid w:val="002F73FA"/>
    <w:rsid w:val="00307ACA"/>
    <w:rsid w:val="003143B9"/>
    <w:rsid w:val="003178B8"/>
    <w:rsid w:val="003270A2"/>
    <w:rsid w:val="00357668"/>
    <w:rsid w:val="00381CEC"/>
    <w:rsid w:val="0039451F"/>
    <w:rsid w:val="00396CD0"/>
    <w:rsid w:val="003A7794"/>
    <w:rsid w:val="003B75A0"/>
    <w:rsid w:val="003B7AB8"/>
    <w:rsid w:val="003C3B38"/>
    <w:rsid w:val="003E53C8"/>
    <w:rsid w:val="003F3196"/>
    <w:rsid w:val="003F3798"/>
    <w:rsid w:val="003F3C4B"/>
    <w:rsid w:val="004006AA"/>
    <w:rsid w:val="004012C7"/>
    <w:rsid w:val="00412B38"/>
    <w:rsid w:val="00424492"/>
    <w:rsid w:val="00431108"/>
    <w:rsid w:val="004355AE"/>
    <w:rsid w:val="00437AA4"/>
    <w:rsid w:val="00437CEF"/>
    <w:rsid w:val="0044161C"/>
    <w:rsid w:val="00444456"/>
    <w:rsid w:val="0044789C"/>
    <w:rsid w:val="00453B74"/>
    <w:rsid w:val="00461CAC"/>
    <w:rsid w:val="004741B2"/>
    <w:rsid w:val="0048113B"/>
    <w:rsid w:val="0049047B"/>
    <w:rsid w:val="00494828"/>
    <w:rsid w:val="004A0A3F"/>
    <w:rsid w:val="004A261F"/>
    <w:rsid w:val="004A49EC"/>
    <w:rsid w:val="004B7C9B"/>
    <w:rsid w:val="004E20E0"/>
    <w:rsid w:val="004E3216"/>
    <w:rsid w:val="004E5E55"/>
    <w:rsid w:val="004F298E"/>
    <w:rsid w:val="004F4117"/>
    <w:rsid w:val="0050543B"/>
    <w:rsid w:val="00510D5B"/>
    <w:rsid w:val="005317C9"/>
    <w:rsid w:val="0053536E"/>
    <w:rsid w:val="005456E4"/>
    <w:rsid w:val="00572D4B"/>
    <w:rsid w:val="00580831"/>
    <w:rsid w:val="00584488"/>
    <w:rsid w:val="005856B5"/>
    <w:rsid w:val="005902F1"/>
    <w:rsid w:val="0059293C"/>
    <w:rsid w:val="005A4847"/>
    <w:rsid w:val="005A79B9"/>
    <w:rsid w:val="005D5CC5"/>
    <w:rsid w:val="005E63B4"/>
    <w:rsid w:val="005F1FA7"/>
    <w:rsid w:val="005F76F3"/>
    <w:rsid w:val="005F7D8D"/>
    <w:rsid w:val="00601304"/>
    <w:rsid w:val="00612C31"/>
    <w:rsid w:val="0063579A"/>
    <w:rsid w:val="006678CA"/>
    <w:rsid w:val="006708FA"/>
    <w:rsid w:val="00671867"/>
    <w:rsid w:val="00674554"/>
    <w:rsid w:val="006775BE"/>
    <w:rsid w:val="0068384D"/>
    <w:rsid w:val="006912C6"/>
    <w:rsid w:val="00692EC4"/>
    <w:rsid w:val="00694E33"/>
    <w:rsid w:val="0069591F"/>
    <w:rsid w:val="006A0D8A"/>
    <w:rsid w:val="006B0802"/>
    <w:rsid w:val="006C6A56"/>
    <w:rsid w:val="006C7C00"/>
    <w:rsid w:val="006D0774"/>
    <w:rsid w:val="006E4893"/>
    <w:rsid w:val="006E570F"/>
    <w:rsid w:val="006E632E"/>
    <w:rsid w:val="006E6356"/>
    <w:rsid w:val="006F25E2"/>
    <w:rsid w:val="006F2F25"/>
    <w:rsid w:val="00700E6A"/>
    <w:rsid w:val="007120CA"/>
    <w:rsid w:val="00712CB2"/>
    <w:rsid w:val="007135F3"/>
    <w:rsid w:val="00714E41"/>
    <w:rsid w:val="00724C79"/>
    <w:rsid w:val="00727507"/>
    <w:rsid w:val="00727F29"/>
    <w:rsid w:val="00730ED5"/>
    <w:rsid w:val="00736F52"/>
    <w:rsid w:val="00743AA8"/>
    <w:rsid w:val="00747BD4"/>
    <w:rsid w:val="00750ACF"/>
    <w:rsid w:val="007526AA"/>
    <w:rsid w:val="007543A0"/>
    <w:rsid w:val="0075678A"/>
    <w:rsid w:val="007706AC"/>
    <w:rsid w:val="007717DB"/>
    <w:rsid w:val="007821F6"/>
    <w:rsid w:val="00792EBD"/>
    <w:rsid w:val="007A6596"/>
    <w:rsid w:val="007B1F91"/>
    <w:rsid w:val="007B2805"/>
    <w:rsid w:val="007C702F"/>
    <w:rsid w:val="007C79BF"/>
    <w:rsid w:val="007D2B93"/>
    <w:rsid w:val="007E1C42"/>
    <w:rsid w:val="007F008E"/>
    <w:rsid w:val="007F4AF9"/>
    <w:rsid w:val="007F4C05"/>
    <w:rsid w:val="007F5BF3"/>
    <w:rsid w:val="00805D0D"/>
    <w:rsid w:val="00816B00"/>
    <w:rsid w:val="00832398"/>
    <w:rsid w:val="00840663"/>
    <w:rsid w:val="00841FDF"/>
    <w:rsid w:val="008568D7"/>
    <w:rsid w:val="00881989"/>
    <w:rsid w:val="00886EE1"/>
    <w:rsid w:val="00897FE0"/>
    <w:rsid w:val="008A54A7"/>
    <w:rsid w:val="008A5924"/>
    <w:rsid w:val="008B0E57"/>
    <w:rsid w:val="008B52B6"/>
    <w:rsid w:val="008C70DF"/>
    <w:rsid w:val="008D2552"/>
    <w:rsid w:val="008D5CB7"/>
    <w:rsid w:val="008F32DC"/>
    <w:rsid w:val="008F386E"/>
    <w:rsid w:val="008F79E4"/>
    <w:rsid w:val="00914264"/>
    <w:rsid w:val="009265A4"/>
    <w:rsid w:val="009266AB"/>
    <w:rsid w:val="00935305"/>
    <w:rsid w:val="00935928"/>
    <w:rsid w:val="00955D97"/>
    <w:rsid w:val="009637B1"/>
    <w:rsid w:val="00985DC5"/>
    <w:rsid w:val="0099031A"/>
    <w:rsid w:val="00991CD8"/>
    <w:rsid w:val="00994FD5"/>
    <w:rsid w:val="009A6497"/>
    <w:rsid w:val="009A7C3E"/>
    <w:rsid w:val="009B084F"/>
    <w:rsid w:val="009E66D3"/>
    <w:rsid w:val="009F3BCE"/>
    <w:rsid w:val="009F5C01"/>
    <w:rsid w:val="009F7EEC"/>
    <w:rsid w:val="00A047E9"/>
    <w:rsid w:val="00A0685E"/>
    <w:rsid w:val="00A12923"/>
    <w:rsid w:val="00A17D7B"/>
    <w:rsid w:val="00A2599C"/>
    <w:rsid w:val="00A31BEE"/>
    <w:rsid w:val="00A36777"/>
    <w:rsid w:val="00A375E3"/>
    <w:rsid w:val="00A41045"/>
    <w:rsid w:val="00A42F66"/>
    <w:rsid w:val="00A61CFE"/>
    <w:rsid w:val="00A6224A"/>
    <w:rsid w:val="00A65698"/>
    <w:rsid w:val="00A774FB"/>
    <w:rsid w:val="00A8063A"/>
    <w:rsid w:val="00A84577"/>
    <w:rsid w:val="00AA1D52"/>
    <w:rsid w:val="00AB5CF2"/>
    <w:rsid w:val="00AB6699"/>
    <w:rsid w:val="00AC1067"/>
    <w:rsid w:val="00AE3855"/>
    <w:rsid w:val="00B035BA"/>
    <w:rsid w:val="00B06F7E"/>
    <w:rsid w:val="00B128E2"/>
    <w:rsid w:val="00B13CBC"/>
    <w:rsid w:val="00B161C3"/>
    <w:rsid w:val="00B30548"/>
    <w:rsid w:val="00B345F7"/>
    <w:rsid w:val="00B37B3D"/>
    <w:rsid w:val="00B51C44"/>
    <w:rsid w:val="00B56F2D"/>
    <w:rsid w:val="00B60305"/>
    <w:rsid w:val="00B932EA"/>
    <w:rsid w:val="00BB2964"/>
    <w:rsid w:val="00BB63F3"/>
    <w:rsid w:val="00BD1626"/>
    <w:rsid w:val="00BE6726"/>
    <w:rsid w:val="00BF2514"/>
    <w:rsid w:val="00BF66D2"/>
    <w:rsid w:val="00BF7D83"/>
    <w:rsid w:val="00C05E43"/>
    <w:rsid w:val="00C31372"/>
    <w:rsid w:val="00C33A1F"/>
    <w:rsid w:val="00C556BC"/>
    <w:rsid w:val="00C57B61"/>
    <w:rsid w:val="00C778FB"/>
    <w:rsid w:val="00C845E0"/>
    <w:rsid w:val="00C907FC"/>
    <w:rsid w:val="00C913D8"/>
    <w:rsid w:val="00C924AD"/>
    <w:rsid w:val="00C92A3D"/>
    <w:rsid w:val="00CB13F1"/>
    <w:rsid w:val="00CC3418"/>
    <w:rsid w:val="00CC7D1A"/>
    <w:rsid w:val="00CD2A9B"/>
    <w:rsid w:val="00CF032C"/>
    <w:rsid w:val="00CF1239"/>
    <w:rsid w:val="00CF3E45"/>
    <w:rsid w:val="00CF5138"/>
    <w:rsid w:val="00D05FB5"/>
    <w:rsid w:val="00D13335"/>
    <w:rsid w:val="00D17BDC"/>
    <w:rsid w:val="00D261EC"/>
    <w:rsid w:val="00D375B3"/>
    <w:rsid w:val="00D43649"/>
    <w:rsid w:val="00D450F8"/>
    <w:rsid w:val="00D52EBD"/>
    <w:rsid w:val="00D562AE"/>
    <w:rsid w:val="00D62576"/>
    <w:rsid w:val="00D6574A"/>
    <w:rsid w:val="00D67853"/>
    <w:rsid w:val="00D87AB0"/>
    <w:rsid w:val="00DA6CFF"/>
    <w:rsid w:val="00DB0ADF"/>
    <w:rsid w:val="00DC0A83"/>
    <w:rsid w:val="00DE1660"/>
    <w:rsid w:val="00DE3F05"/>
    <w:rsid w:val="00DE4B7C"/>
    <w:rsid w:val="00DF0C38"/>
    <w:rsid w:val="00DF5656"/>
    <w:rsid w:val="00E00BF3"/>
    <w:rsid w:val="00E27EE9"/>
    <w:rsid w:val="00E327A5"/>
    <w:rsid w:val="00E5081C"/>
    <w:rsid w:val="00E65B4C"/>
    <w:rsid w:val="00E66754"/>
    <w:rsid w:val="00E758E6"/>
    <w:rsid w:val="00EA4171"/>
    <w:rsid w:val="00EE1412"/>
    <w:rsid w:val="00EE305B"/>
    <w:rsid w:val="00EE3483"/>
    <w:rsid w:val="00EF3CD5"/>
    <w:rsid w:val="00EF599D"/>
    <w:rsid w:val="00F04303"/>
    <w:rsid w:val="00F07D13"/>
    <w:rsid w:val="00F37E11"/>
    <w:rsid w:val="00F5184C"/>
    <w:rsid w:val="00F53D75"/>
    <w:rsid w:val="00F71799"/>
    <w:rsid w:val="00F74815"/>
    <w:rsid w:val="00F75D6F"/>
    <w:rsid w:val="00F76DA5"/>
    <w:rsid w:val="00F7729A"/>
    <w:rsid w:val="00F874CB"/>
    <w:rsid w:val="00F96D79"/>
    <w:rsid w:val="00FB1CB3"/>
    <w:rsid w:val="00FB1F33"/>
    <w:rsid w:val="00FC014F"/>
    <w:rsid w:val="00FD0D77"/>
    <w:rsid w:val="00FD69D3"/>
    <w:rsid w:val="00FD77D8"/>
    <w:rsid w:val="00FF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234f33,#3a7728,#ddd,#f0f0f0,#f5f5f5"/>
    </o:shapedefaults>
    <o:shapelayout v:ext="edit">
      <o:idmap v:ext="edit" data="1"/>
    </o:shapelayout>
  </w:shapeDefaults>
  <w:decimalSymbol w:val=","/>
  <w:listSeparator w:val=";"/>
  <w15:docId w15:val="{B45F0939-5998-4D3D-B345-6BBA61940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Standard">
    <w:name w:val="Normal"/>
    <w:qFormat/>
    <w:rPr>
      <w:rFonts w:ascii="FrnkGothITC Bk BT" w:hAnsi="FrnkGothITC Bk BT"/>
      <w:sz w:val="18"/>
      <w:szCs w:val="24"/>
    </w:rPr>
  </w:style>
  <w:style w:type="paragraph" w:styleId="berschrift1">
    <w:name w:val="heading 1"/>
    <w:basedOn w:val="Standard"/>
    <w:next w:val="Standard"/>
    <w:qFormat/>
    <w:pPr>
      <w:keepNext/>
      <w:framePr w:hSpace="141" w:wrap="around" w:vAnchor="text" w:hAnchor="text" w:y="1"/>
      <w:suppressOverlap/>
      <w:outlineLvl w:val="0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rsid w:val="00B51C44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5A4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7135F3"/>
    <w:pPr>
      <w:spacing w:before="100" w:beforeAutospacing="1" w:after="100" w:afterAutospacing="1"/>
    </w:pPr>
    <w:rPr>
      <w:rFonts w:ascii="Times New Roman" w:eastAsia="SimSun" w:hAnsi="Times New Roman"/>
      <w:sz w:val="24"/>
      <w:lang w:eastAsia="zh-CN"/>
    </w:rPr>
  </w:style>
  <w:style w:type="character" w:customStyle="1" w:styleId="productname">
    <w:name w:val="productname"/>
    <w:rsid w:val="007135F3"/>
    <w:rPr>
      <w:rFonts w:ascii="Arial" w:hAnsi="Arial" w:cs="Arial" w:hint="default"/>
      <w:b/>
      <w:bCs/>
      <w:color w:val="209CEF"/>
      <w:sz w:val="17"/>
      <w:szCs w:val="17"/>
    </w:rPr>
  </w:style>
  <w:style w:type="character" w:styleId="BesuchterLink">
    <w:name w:val="FollowedHyperlink"/>
    <w:rsid w:val="007135F3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B7C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B7C9B"/>
    <w:rPr>
      <w:rFonts w:ascii="Tahoma" w:hAnsi="Tahoma" w:cs="Tahoma"/>
      <w:sz w:val="16"/>
      <w:szCs w:val="16"/>
    </w:rPr>
  </w:style>
  <w:style w:type="character" w:styleId="Fett">
    <w:name w:val="Strong"/>
    <w:uiPriority w:val="22"/>
    <w:qFormat/>
    <w:rsid w:val="00E758E6"/>
    <w:rPr>
      <w:b/>
      <w:bCs/>
    </w:rPr>
  </w:style>
  <w:style w:type="character" w:customStyle="1" w:styleId="KopfzeileZchn">
    <w:name w:val="Kopfzeile Zchn"/>
    <w:basedOn w:val="Absatz-Standardschriftart"/>
    <w:link w:val="Kopfzeile"/>
    <w:rsid w:val="000E0783"/>
    <w:rPr>
      <w:rFonts w:ascii="FrnkGothITC Bk BT" w:hAnsi="FrnkGothITC Bk BT"/>
      <w:sz w:val="18"/>
      <w:szCs w:val="24"/>
    </w:rPr>
  </w:style>
  <w:style w:type="character" w:customStyle="1" w:styleId="FuzeileZchn">
    <w:name w:val="Fußzeile Zchn"/>
    <w:basedOn w:val="Absatz-Standardschriftart"/>
    <w:link w:val="Fuzeile"/>
    <w:rsid w:val="00BF2514"/>
    <w:rPr>
      <w:rFonts w:ascii="FrnkGothITC Bk BT" w:hAnsi="FrnkGothITC Bk BT"/>
      <w:sz w:val="18"/>
      <w:szCs w:val="24"/>
    </w:rPr>
  </w:style>
  <w:style w:type="table" w:styleId="MittlereSchattierung2-Akzent3">
    <w:name w:val="Medium Shading 2 Accent 3"/>
    <w:basedOn w:val="NormaleTabelle"/>
    <w:uiPriority w:val="64"/>
    <w:rsid w:val="008B0E5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2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akt@talentfrogs.d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Li\Desktop\WordVorlage\Brief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</Template>
  <TotalTime>0</TotalTime>
  <Pages>3</Pages>
  <Words>411</Words>
  <Characters>2595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Word Vorlagen, Brief, Template, Musterbrief</vt:lpstr>
      <vt:lpstr>Word Vorlagen, Brief, Template, Musterbrief</vt:lpstr>
    </vt:vector>
  </TitlesOfParts>
  <Company>Microsoft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Vorlagen, Brief, Template, Musterbrief</dc:title>
  <dc:subject>Word Vorlagen, Brief, Template, Musterbrief</dc:subject>
  <dc:creator>IntelliAddress GmbH</dc:creator>
  <cp:keywords>Word Vorlagen, Brief, Template, Musterbrief</cp:keywords>
  <dc:description>Word Vorlagen, Brief, Template, Musterbrief</dc:description>
  <cp:lastModifiedBy>Peer Bieber</cp:lastModifiedBy>
  <cp:revision>2</cp:revision>
  <cp:lastPrinted>2014-04-22T11:34:00Z</cp:lastPrinted>
  <dcterms:created xsi:type="dcterms:W3CDTF">2016-06-18T12:44:00Z</dcterms:created>
  <dcterms:modified xsi:type="dcterms:W3CDTF">2016-06-18T12:44:00Z</dcterms:modified>
</cp:coreProperties>
</file>